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 xml:space="preserve">Сценарий осеннего утренника в ср.гр. №4  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«Прекрасна осени пора…»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 xml:space="preserve">Воспитатели: </w:t>
      </w:r>
      <w:r w:rsidRPr="009640B9">
        <w:rPr>
          <w:rFonts w:ascii="Times New Roman" w:hAnsi="Times New Roman"/>
          <w:sz w:val="28"/>
          <w:szCs w:val="28"/>
        </w:rPr>
        <w:tab/>
        <w:t>Бондаренко Н.В</w:t>
      </w:r>
    </w:p>
    <w:p w:rsidR="00AD5330" w:rsidRPr="009640B9" w:rsidRDefault="00AD5330" w:rsidP="009640B9">
      <w:pPr>
        <w:spacing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Наумкина Т.С</w:t>
      </w:r>
      <w:bookmarkStart w:id="0" w:name="_GoBack"/>
      <w:bookmarkEnd w:id="0"/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Дети под музыку заходят в зал с разноцветными листочками, садятся (листочки кладут под лавочку).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 __.</w:t>
      </w:r>
      <w:r w:rsidRPr="009640B9">
        <w:rPr>
          <w:rFonts w:ascii="Times New Roman" w:hAnsi="Times New Roman"/>
          <w:sz w:val="28"/>
          <w:szCs w:val="28"/>
        </w:rPr>
        <w:t xml:space="preserve"> Здравствуйте, уважаемые родители и гости! Мы рады приветствовать Вас в музыкальном зале!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Заглянул сегодня праздник в каждый дом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Потому что будет Осень за окном!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Заглянул осенний праздник в детский сад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Чтоб порадовать и взрослых и ребят!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 __.</w:t>
      </w:r>
      <w:r w:rsidRPr="009640B9">
        <w:rPr>
          <w:rFonts w:ascii="Times New Roman" w:hAnsi="Times New Roman"/>
          <w:sz w:val="28"/>
          <w:szCs w:val="28"/>
        </w:rPr>
        <w:t xml:space="preserve">           Вот художник так художник!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Все вокруг позолотил,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Даже самый сильный дождик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Эту краску не отмыл.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Отгадать загадку просим: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Кто художник этот?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Дети (хором) ОСЕНЬ.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Тамазян Э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 ждали целый год,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Вот она уже идет!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У нее полны корзинки.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Фрукты, овощи не счесть!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А для всех, для всех деревьев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У нее подарки есть!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Гелеверя Матвей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Ходит осень, бродит осень,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Листья с клена ветер сбросил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Под ногами коврик новый-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Желто-розовый, кленовый!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Долматова Света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Листья желтые танцуют,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С веток падают, летят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Эту сказку золотую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Называют листопад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Половицина Женя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И послушно ветру в след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Листья улетают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Значит лета больше нет,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 xml:space="preserve"> Осень наступает.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 xml:space="preserve">Шопина Юля </w:t>
      </w:r>
      <w:r w:rsidRPr="009640B9">
        <w:rPr>
          <w:rFonts w:ascii="Times New Roman" w:hAnsi="Times New Roman"/>
          <w:b/>
          <w:sz w:val="28"/>
          <w:szCs w:val="28"/>
        </w:rPr>
        <w:tab/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Полюбуйтесь -маскарад !</w:t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Лес меняет свой наряд</w:t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Стал зеленый, мерит новый-</w:t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Желтый, красный и лиловый!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Туребаева Айлин</w:t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 ЗОЛОТО РОНЯЕТ</w:t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 ПТИЧЕК УГОНЯЕТ</w:t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ДО СВИДАНИЯ , ЛЕС И ЛУГ</w:t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МЫ ЛЕТИМ НА ТЕПЛЫЙ ЮГ.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МАКСИМ САМОЙЛЕНКО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ab/>
      </w:r>
      <w:r w:rsidRPr="009640B9">
        <w:rPr>
          <w:rFonts w:ascii="Times New Roman" w:hAnsi="Times New Roman"/>
          <w:b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>Праздник осени у нас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И светло и весело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Вот какие украшения </w:t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 нам развесила!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 __.</w:t>
      </w:r>
      <w:r w:rsidRPr="009640B9">
        <w:rPr>
          <w:rFonts w:ascii="Times New Roman" w:hAnsi="Times New Roman"/>
          <w:sz w:val="28"/>
          <w:szCs w:val="28"/>
        </w:rPr>
        <w:t xml:space="preserve"> Всех гостей сегодня в гости мы не зря собрали,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Танцы, песни, прибаутки будут в этом зале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Самый яркий и задорный праздник продолжаем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И осеннюю Царицу в гости приглашаем!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sz w:val="28"/>
          <w:szCs w:val="28"/>
          <w:u w:val="single"/>
        </w:rPr>
        <w:t>(обращается к детям)</w:t>
      </w:r>
      <w:r w:rsidRPr="009640B9">
        <w:rPr>
          <w:rFonts w:ascii="Times New Roman" w:hAnsi="Times New Roman"/>
          <w:sz w:val="28"/>
          <w:szCs w:val="28"/>
        </w:rPr>
        <w:t xml:space="preserve"> Ребята давайте позовем Осень.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(Хором)</w:t>
      </w:r>
      <w:r w:rsidRPr="009640B9">
        <w:rPr>
          <w:rFonts w:ascii="Times New Roman" w:hAnsi="Times New Roman"/>
          <w:sz w:val="28"/>
          <w:szCs w:val="28"/>
        </w:rPr>
        <w:t xml:space="preserve"> Осень, осень в гости просим!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Под музыку в зал заходит осень. Все встречают ее аплодисментами.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sz w:val="28"/>
          <w:szCs w:val="28"/>
        </w:rPr>
        <w:t>Мы очень рады, Осень,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Вновь встреться с тобой!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Прочтем стихотворенья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Для гостьи дорогой.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Стихи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Вердиан Лиана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Здравствуй осень, здравствуй осень!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Осень, кто тебе не рад!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Осень-время урожая,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Осень- желтый листопад!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Есипенко Паша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 ярко нарядилась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И на праздник к нам пришла,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И осенние подарки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Всем ребятам принесла.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 xml:space="preserve">Гом Маргарита 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Ты так красива, Осень,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 наряде золотом!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Листочек красный, желтый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Летает за окном!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 xml:space="preserve"> </w:t>
      </w:r>
      <w:r w:rsidRPr="009640B9">
        <w:rPr>
          <w:rFonts w:ascii="Times New Roman" w:hAnsi="Times New Roman"/>
          <w:b/>
          <w:sz w:val="28"/>
          <w:szCs w:val="28"/>
        </w:rPr>
        <w:t>Карина А</w:t>
      </w:r>
    </w:p>
    <w:p w:rsidR="00AD5330" w:rsidRPr="009640B9" w:rsidRDefault="00AD5330" w:rsidP="009640B9">
      <w:pPr>
        <w:spacing w:line="240" w:lineRule="auto"/>
        <w:ind w:left="1416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 как тебе мы рады</w:t>
      </w:r>
    </w:p>
    <w:p w:rsidR="00AD5330" w:rsidRPr="009640B9" w:rsidRDefault="00AD5330" w:rsidP="009640B9">
      <w:pPr>
        <w:spacing w:line="240" w:lineRule="auto"/>
        <w:ind w:left="1416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Кружат пестрый листопад!</w:t>
      </w:r>
    </w:p>
    <w:p w:rsidR="00AD5330" w:rsidRPr="009640B9" w:rsidRDefault="00AD5330" w:rsidP="009640B9">
      <w:pPr>
        <w:spacing w:line="240" w:lineRule="auto"/>
        <w:ind w:left="1416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 xml:space="preserve">Листья около деревьев </w:t>
      </w:r>
    </w:p>
    <w:p w:rsidR="00AD5330" w:rsidRPr="009640B9" w:rsidRDefault="00AD5330" w:rsidP="009640B9">
      <w:pPr>
        <w:spacing w:line="240" w:lineRule="auto"/>
        <w:ind w:left="1416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Золотым ковром лежат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Лера Архипова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Осень скверы украшает 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Разноцветною листвой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Осень кормит урожаем,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Птиц, зверей и нас с тобой!</w:t>
      </w:r>
      <w:r w:rsidRPr="009640B9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b/>
          <w:sz w:val="28"/>
          <w:szCs w:val="28"/>
        </w:rPr>
        <w:t>Терентьев Кирил</w:t>
      </w:r>
    </w:p>
    <w:p w:rsidR="00AD5330" w:rsidRPr="009640B9" w:rsidRDefault="00AD5330" w:rsidP="009640B9">
      <w:pPr>
        <w:spacing w:line="240" w:lineRule="auto"/>
        <w:ind w:left="1416" w:firstLine="708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Осень, приходи скорей</w:t>
      </w:r>
    </w:p>
    <w:p w:rsidR="00AD5330" w:rsidRPr="009640B9" w:rsidRDefault="00AD5330" w:rsidP="009640B9">
      <w:pPr>
        <w:spacing w:line="240" w:lineRule="auto"/>
        <w:ind w:left="1416" w:firstLine="708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Праздник будет веселей!</w:t>
      </w:r>
    </w:p>
    <w:p w:rsidR="00AD5330" w:rsidRPr="009640B9" w:rsidRDefault="00AD5330" w:rsidP="009640B9">
      <w:pPr>
        <w:spacing w:line="240" w:lineRule="auto"/>
        <w:ind w:left="1416" w:firstLine="708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Песню дружно запоем,</w:t>
      </w:r>
    </w:p>
    <w:p w:rsidR="00AD5330" w:rsidRPr="009640B9" w:rsidRDefault="00AD5330" w:rsidP="009640B9">
      <w:pPr>
        <w:spacing w:line="240" w:lineRule="auto"/>
        <w:ind w:left="1416" w:firstLine="708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 в танец позовем!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sz w:val="28"/>
          <w:szCs w:val="28"/>
        </w:rPr>
        <w:t xml:space="preserve"> Парный танец «Полечка»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Осень.</w:t>
      </w:r>
      <w:r w:rsidRPr="009640B9">
        <w:rPr>
          <w:rFonts w:ascii="Times New Roman" w:hAnsi="Times New Roman"/>
          <w:sz w:val="28"/>
          <w:szCs w:val="28"/>
        </w:rPr>
        <w:t>Как красиво вы танцуете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И стихи читаете!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А на сцене как артисты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Часто выступаете?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sz w:val="28"/>
          <w:szCs w:val="28"/>
        </w:rPr>
        <w:t>Все наши ребята любят выступать,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И аплодисменты зала получать!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На будущих звездочек Осень посмотри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Очень постарались для тебя они!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(Дети исполняют песню «Осень»)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Осень.</w:t>
      </w:r>
      <w:r w:rsidRPr="009640B9">
        <w:rPr>
          <w:rFonts w:ascii="Times New Roman" w:hAnsi="Times New Roman"/>
          <w:sz w:val="28"/>
          <w:szCs w:val="28"/>
        </w:rPr>
        <w:t>Я-чародейка Осень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Не просто так пришла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Много я подарков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Вкусных принесла: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Яблоки и груши,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Сочный виноград,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Апельсины, сливы-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 xml:space="preserve">Все здесь для ребят! 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(показывает поднос детям с фруктами, ставит на стол)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sz w:val="28"/>
          <w:szCs w:val="28"/>
        </w:rPr>
        <w:t>Урожай пора снимать-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Вот как это понимать?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Это значит, все поспело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Зарумянилось, созрело!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Фрукты будем собирать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Друг на друга их менять!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Игра.</w:t>
      </w:r>
      <w:r w:rsidRPr="009640B9">
        <w:rPr>
          <w:rFonts w:ascii="Times New Roman" w:hAnsi="Times New Roman"/>
          <w:sz w:val="28"/>
          <w:szCs w:val="28"/>
          <w:u w:val="single"/>
        </w:rPr>
        <w:t>Поиграем в игру « Поменяем яблоко на апельсин»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Разделить на две команды, перед ними 2 стола, на котором стоят 2 апельсина (муляжи). По команде ведущего первые участники быстро берут яблоко и бегут к столу меняют яблоко на апельсин, возвращаются назад передают. Следующий участник меняет апельсин на яблоко и т.д. побеждает команда, первая выполнившая задание. Потом садятся ( в честь победителей три и всем участникам «мыльно-пузырный салют»).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Осень.</w:t>
      </w:r>
      <w:r w:rsidRPr="009640B9">
        <w:rPr>
          <w:rFonts w:ascii="Times New Roman" w:hAnsi="Times New Roman"/>
          <w:sz w:val="28"/>
          <w:szCs w:val="28"/>
        </w:rPr>
        <w:t xml:space="preserve"> А теперь я загадаю вам одну загадку: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Прибежит и солнце спрячет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А потом еще заплачет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Что же это? Это…..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Дети (дождь), (запись шума дождя).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Аян Альжанов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b/>
          <w:sz w:val="28"/>
          <w:szCs w:val="28"/>
        </w:rPr>
        <w:tab/>
      </w:r>
      <w:r w:rsidRPr="009640B9">
        <w:rPr>
          <w:rFonts w:ascii="Times New Roman" w:hAnsi="Times New Roman"/>
          <w:b/>
          <w:sz w:val="28"/>
          <w:szCs w:val="28"/>
        </w:rPr>
        <w:tab/>
      </w:r>
      <w:r w:rsidRPr="009640B9">
        <w:rPr>
          <w:rFonts w:ascii="Times New Roman" w:hAnsi="Times New Roman"/>
          <w:b/>
          <w:i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>Дождик, дождик в день осенний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Барабанит в окна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Вся земля, вся земля,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От дождя промокла!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Иваненко В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Снова осень за окошком 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Дождик сыплется горошком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Листья падают шурша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Как же осень хороша!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Гулиев И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Листья золотом расшиты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Тропки дождиком умыты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В ярких шапочках грибы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Все нам осень даришь ты!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640B9">
        <w:rPr>
          <w:rFonts w:ascii="Times New Roman" w:hAnsi="Times New Roman"/>
          <w:b/>
          <w:sz w:val="28"/>
          <w:szCs w:val="28"/>
        </w:rPr>
        <w:t>Леонтьева Р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Дождик  льет старается,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Хоть его не просят.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Солнце в тучах моется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Значит- это осень!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 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 xml:space="preserve">Осень. </w:t>
      </w:r>
      <w:r w:rsidRPr="009640B9">
        <w:rPr>
          <w:rFonts w:ascii="Times New Roman" w:hAnsi="Times New Roman"/>
          <w:sz w:val="28"/>
          <w:szCs w:val="28"/>
        </w:rPr>
        <w:t>Дожди я лью для пользы-</w:t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Земле нужна вода</w:t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Природу я готовлю</w:t>
      </w:r>
    </w:p>
    <w:p w:rsidR="00AD5330" w:rsidRPr="009640B9" w:rsidRDefault="00AD5330" w:rsidP="009640B9">
      <w:pPr>
        <w:spacing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К декабрьским холодам.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sz w:val="28"/>
          <w:szCs w:val="28"/>
        </w:rPr>
        <w:t xml:space="preserve"> А наши ребята, дорогая Осень, знают об этом. Сейчас они исполнят веселую песню про дождик. </w:t>
      </w:r>
      <w:r w:rsidRPr="009640B9">
        <w:rPr>
          <w:rFonts w:ascii="Times New Roman" w:hAnsi="Times New Roman"/>
          <w:sz w:val="28"/>
          <w:szCs w:val="28"/>
          <w:u w:val="single"/>
        </w:rPr>
        <w:t>(песня «Дождик» Нынче дождик не простой)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sz w:val="28"/>
          <w:szCs w:val="28"/>
        </w:rPr>
        <w:t xml:space="preserve"> Ребята, посмотрите как дождливо стало. Значит сегодня еще у кого то праздник. А чтобы узнать у кого, нужно отгадать загадку.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 руки ты его возьмешь-и тебе не страшен дождь!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Дождь пройдет – его ты сложишь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И гулять под солнцем сможешь!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Если ясен горизонт, то оставим дома…..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Дети (зонт) слышатся капли дождя.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Ой ребята начинается дождь. Нужно позвать Зонтики, ведь сегодня у них тоже праздник.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(Танец «Зонтики»)</w:t>
      </w:r>
      <w:r w:rsidRPr="009640B9">
        <w:rPr>
          <w:rFonts w:ascii="Times New Roman" w:hAnsi="Times New Roman"/>
          <w:sz w:val="28"/>
          <w:szCs w:val="28"/>
        </w:rPr>
        <w:t xml:space="preserve"> 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sz w:val="28"/>
          <w:szCs w:val="28"/>
        </w:rPr>
        <w:t xml:space="preserve"> Нам не нравится, когда идет дождь, а грибы от дождя растут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Кто в лесок пойдет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</w:rPr>
        <w:t>Кто грибок найдет?</w:t>
      </w:r>
      <w:r w:rsidRPr="009640B9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</w:rPr>
        <w:t xml:space="preserve">Ребята поедем в лес? </w:t>
      </w:r>
      <w:r w:rsidRPr="009640B9">
        <w:rPr>
          <w:rFonts w:ascii="Times New Roman" w:hAnsi="Times New Roman"/>
          <w:sz w:val="28"/>
          <w:szCs w:val="28"/>
          <w:u w:val="single"/>
        </w:rPr>
        <w:t xml:space="preserve">(за ширму уходят «грибы»- Яна, Саша,Света,      ,   </w:t>
      </w:r>
      <w:r w:rsidRPr="009640B9">
        <w:rPr>
          <w:rFonts w:ascii="Times New Roman" w:hAnsi="Times New Roman"/>
          <w:sz w:val="28"/>
          <w:szCs w:val="28"/>
        </w:rPr>
        <w:t xml:space="preserve"> Дружно встанем и поехали., поехали, поехали </w:t>
      </w:r>
      <w:r w:rsidRPr="009640B9">
        <w:rPr>
          <w:rFonts w:ascii="Times New Roman" w:hAnsi="Times New Roman"/>
          <w:sz w:val="28"/>
          <w:szCs w:val="28"/>
          <w:u w:val="single"/>
        </w:rPr>
        <w:t>(двигаются притопывая ногами)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За грибами за орехами….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Приехали, приехали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С грибочками, с орехами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 xml:space="preserve">СТОП! </w:t>
      </w:r>
      <w:r w:rsidRPr="009640B9">
        <w:rPr>
          <w:rFonts w:ascii="Times New Roman" w:hAnsi="Times New Roman"/>
          <w:sz w:val="28"/>
          <w:szCs w:val="28"/>
          <w:u w:val="single"/>
        </w:rPr>
        <w:t>(на сцену выбегают «грибы»)</w:t>
      </w:r>
    </w:p>
    <w:p w:rsidR="00AD5330" w:rsidRPr="009640B9" w:rsidRDefault="00AD5330" w:rsidP="009640B9">
      <w:pPr>
        <w:spacing w:line="240" w:lineRule="auto"/>
        <w:ind w:left="2124"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</w:rPr>
        <w:t xml:space="preserve"> </w:t>
      </w:r>
      <w:r w:rsidRPr="009640B9">
        <w:rPr>
          <w:rFonts w:ascii="Times New Roman" w:hAnsi="Times New Roman"/>
          <w:sz w:val="28"/>
          <w:szCs w:val="28"/>
          <w:u w:val="single"/>
        </w:rPr>
        <w:t>(танец «Грибы»)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 xml:space="preserve"> Точилина Д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Утром мы во двор идем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Листья сыплются дождем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Под ногами шелестят 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И летят, летят, летят!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Кирюшин Д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Желтый листик на ладошке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Приложу его к щеке </w:t>
      </w:r>
    </w:p>
    <w:p w:rsidR="00AD5330" w:rsidRPr="009640B9" w:rsidRDefault="00AD5330" w:rsidP="009640B9">
      <w:pPr>
        <w:spacing w:line="240" w:lineRule="auto"/>
        <w:ind w:left="2124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Это солнечное лето</w:t>
      </w:r>
    </w:p>
    <w:p w:rsidR="00AD5330" w:rsidRPr="009640B9" w:rsidRDefault="00AD5330" w:rsidP="009640B9">
      <w:pPr>
        <w:spacing w:line="240" w:lineRule="auto"/>
        <w:ind w:left="2124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Я держу его в руке</w:t>
      </w:r>
    </w:p>
    <w:p w:rsidR="00AD5330" w:rsidRPr="009640B9" w:rsidRDefault="00AD5330" w:rsidP="009640B9">
      <w:pPr>
        <w:spacing w:line="240" w:lineRule="auto"/>
        <w:ind w:left="2124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Желтый лист, не улетай!</w:t>
      </w:r>
    </w:p>
    <w:p w:rsidR="00AD5330" w:rsidRPr="009640B9" w:rsidRDefault="00AD5330" w:rsidP="009640B9">
      <w:pPr>
        <w:spacing w:line="240" w:lineRule="auto"/>
        <w:ind w:left="2124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Про меня не забывай!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Гроздиль В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Каждый листик золотой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Маленькое солнышко!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Соберу в корзину я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Положу на донышко!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Бочкарева С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Берегу я  листики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Осень продолжается !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Долго – долго у меня </w:t>
      </w:r>
    </w:p>
    <w:p w:rsidR="00AD5330" w:rsidRPr="009640B9" w:rsidRDefault="00AD5330" w:rsidP="009640B9">
      <w:pPr>
        <w:spacing w:line="240" w:lineRule="auto"/>
        <w:ind w:left="2124" w:firstLine="708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Праздник не кончается!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Телегина С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Листья все осенним днем 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Красивые такие 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Давайте песенку споем </w:t>
      </w:r>
    </w:p>
    <w:p w:rsidR="00AD5330" w:rsidRPr="009640B9" w:rsidRDefault="00AD5330" w:rsidP="009640B9">
      <w:pPr>
        <w:spacing w:line="240" w:lineRule="auto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Про листья золотые!</w:t>
      </w:r>
    </w:p>
    <w:p w:rsidR="00AD5330" w:rsidRPr="009640B9" w:rsidRDefault="00AD5330" w:rsidP="009640B9">
      <w:pPr>
        <w:spacing w:line="240" w:lineRule="auto"/>
        <w:ind w:left="1416" w:firstLine="708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(песня «Осень-осень»)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sz w:val="28"/>
          <w:szCs w:val="28"/>
        </w:rPr>
        <w:t xml:space="preserve"> Милая осень щедра и красива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</w:rPr>
        <w:t xml:space="preserve">Скажем мы Осени дружно «Спасибо» </w:t>
      </w:r>
      <w:r w:rsidRPr="009640B9">
        <w:rPr>
          <w:rFonts w:ascii="Times New Roman" w:hAnsi="Times New Roman"/>
          <w:sz w:val="28"/>
          <w:szCs w:val="28"/>
          <w:u w:val="single"/>
        </w:rPr>
        <w:t>(хором спасибо)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Осень.</w:t>
      </w:r>
      <w:r w:rsidRPr="009640B9">
        <w:rPr>
          <w:rFonts w:ascii="Times New Roman" w:hAnsi="Times New Roman"/>
          <w:b/>
          <w:i/>
          <w:sz w:val="28"/>
          <w:szCs w:val="28"/>
        </w:rPr>
        <w:tab/>
      </w:r>
      <w:r w:rsidRPr="009640B9">
        <w:rPr>
          <w:rFonts w:ascii="Times New Roman" w:hAnsi="Times New Roman"/>
          <w:b/>
          <w:i/>
          <w:sz w:val="28"/>
          <w:szCs w:val="28"/>
        </w:rPr>
        <w:tab/>
      </w:r>
      <w:r w:rsidRPr="009640B9">
        <w:rPr>
          <w:rFonts w:ascii="Times New Roman" w:hAnsi="Times New Roman"/>
          <w:b/>
          <w:i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>Славно с вами поиграли,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Вы и пели, и плясали!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Но мне пора домой идти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Ждут меня уже в пути!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А теперь пришла пора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Угощаться, детвора!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 xml:space="preserve"> (Сюрпризный момент)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Осень.</w:t>
      </w:r>
      <w:r w:rsidRPr="009640B9">
        <w:rPr>
          <w:rFonts w:ascii="Times New Roman" w:hAnsi="Times New Roman"/>
          <w:sz w:val="28"/>
          <w:szCs w:val="28"/>
          <w:u w:val="single"/>
        </w:rPr>
        <w:t>(достает бутафорскую морковку)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Вот какую морковь я принесла,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А морковка так вкусна-и румяна и сочна!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Нам пора бы пообедать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И морковочки отведать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</w:t>
      </w:r>
      <w:r w:rsidRPr="009640B9">
        <w:rPr>
          <w:rFonts w:ascii="Times New Roman" w:hAnsi="Times New Roman"/>
          <w:b/>
          <w:i/>
          <w:sz w:val="28"/>
          <w:szCs w:val="28"/>
        </w:rPr>
        <w:tab/>
      </w:r>
      <w:r w:rsidRPr="009640B9">
        <w:rPr>
          <w:rFonts w:ascii="Times New Roman" w:hAnsi="Times New Roman"/>
          <w:b/>
          <w:i/>
          <w:sz w:val="28"/>
          <w:szCs w:val="28"/>
        </w:rPr>
        <w:tab/>
      </w:r>
      <w:r w:rsidRPr="009640B9">
        <w:rPr>
          <w:rFonts w:ascii="Times New Roman" w:hAnsi="Times New Roman"/>
          <w:b/>
          <w:i/>
          <w:sz w:val="28"/>
          <w:szCs w:val="28"/>
        </w:rPr>
        <w:tab/>
        <w:t>.</w:t>
      </w:r>
      <w:r w:rsidRPr="009640B9">
        <w:rPr>
          <w:rFonts w:ascii="Times New Roman" w:hAnsi="Times New Roman"/>
          <w:sz w:val="28"/>
          <w:szCs w:val="28"/>
        </w:rPr>
        <w:t>Осень милая спасибо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Только как нам ее есть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Как делить на всех?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Осень.</w:t>
      </w:r>
      <w:r w:rsidRPr="009640B9">
        <w:rPr>
          <w:rFonts w:ascii="Times New Roman" w:hAnsi="Times New Roman"/>
          <w:sz w:val="28"/>
          <w:szCs w:val="28"/>
        </w:rPr>
        <w:t xml:space="preserve"> Глазки закрываем и…….</w:t>
      </w:r>
      <w:r w:rsidRPr="009640B9">
        <w:rPr>
          <w:rFonts w:ascii="Times New Roman" w:hAnsi="Times New Roman"/>
          <w:sz w:val="28"/>
          <w:szCs w:val="28"/>
          <w:u w:val="single"/>
        </w:rPr>
        <w:t xml:space="preserve">(пауза) </w:t>
      </w:r>
      <w:r w:rsidRPr="009640B9">
        <w:rPr>
          <w:rFonts w:ascii="Times New Roman" w:hAnsi="Times New Roman"/>
          <w:sz w:val="28"/>
          <w:szCs w:val="28"/>
        </w:rPr>
        <w:t>морковку открываем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Здесь сюрприз то весь внутри, много сладостей, смотри!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(Осень открывает морковь и достает сладости в пакете)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b/>
          <w:i/>
          <w:sz w:val="28"/>
          <w:szCs w:val="28"/>
        </w:rPr>
        <w:tab/>
      </w:r>
      <w:r w:rsidRPr="009640B9">
        <w:rPr>
          <w:rFonts w:ascii="Times New Roman" w:hAnsi="Times New Roman"/>
          <w:b/>
          <w:i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>Спасибо Осень за подарки,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И за приход такой твой яркий!</w:t>
      </w:r>
    </w:p>
    <w:p w:rsidR="00AD5330" w:rsidRPr="009640B9" w:rsidRDefault="00AD5330" w:rsidP="009640B9">
      <w:pPr>
        <w:spacing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Дружно мы помашем на прощанье</w:t>
      </w:r>
    </w:p>
    <w:p w:rsidR="00AD5330" w:rsidRPr="009640B9" w:rsidRDefault="00AD5330" w:rsidP="009640B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До свиданья осень, до свиданья!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0B9">
        <w:rPr>
          <w:rFonts w:ascii="Times New Roman" w:hAnsi="Times New Roman"/>
          <w:sz w:val="28"/>
          <w:szCs w:val="28"/>
          <w:u w:val="single"/>
        </w:rPr>
        <w:t>(под музыку осень выходит из зала)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Осень ушла, а хорошее настроение осталось и грусти на празднике нет места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Лавелина А.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На полях идет уборка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Собирают люди хлеб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Тащит мышка зерна в норку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Чтобы был зимой обед.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Паршин Р.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Сушат белочки коренья,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Запасают пчелки мед</w:t>
      </w:r>
    </w:p>
    <w:p w:rsidR="00AD5330" w:rsidRPr="009640B9" w:rsidRDefault="00AD5330" w:rsidP="009640B9">
      <w:pPr>
        <w:spacing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Варит бабушка варенье</w:t>
      </w:r>
    </w:p>
    <w:p w:rsidR="00AD5330" w:rsidRPr="009640B9" w:rsidRDefault="00AD5330" w:rsidP="009640B9">
      <w:pPr>
        <w:spacing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И из яблочек компот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Мамаева М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На деревьях листьев мало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На земле –невпроворот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Из лоскутьев одеяло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На прощанье осень шлет!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Татарчук Я.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Кто на славу потрудился 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Кто всю зиму не ленился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 xml:space="preserve">Тот всю зиму будет сыт 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>Хором:</w:t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</w:r>
      <w:r w:rsidRPr="009640B9">
        <w:rPr>
          <w:rFonts w:ascii="Times New Roman" w:hAnsi="Times New Roman"/>
          <w:sz w:val="28"/>
          <w:szCs w:val="28"/>
        </w:rPr>
        <w:tab/>
        <w:t>Осень щедро наградит!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sz w:val="28"/>
          <w:szCs w:val="28"/>
        </w:rPr>
        <w:tab/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sz w:val="28"/>
          <w:szCs w:val="28"/>
        </w:rPr>
        <w:t xml:space="preserve"> Песня «Кто сказал, что осень грустная пора?»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0B9">
        <w:rPr>
          <w:rFonts w:ascii="Times New Roman" w:hAnsi="Times New Roman"/>
          <w:b/>
          <w:i/>
          <w:sz w:val="28"/>
          <w:szCs w:val="28"/>
        </w:rPr>
        <w:t>Вед__.</w:t>
      </w:r>
      <w:r w:rsidRPr="009640B9">
        <w:rPr>
          <w:rFonts w:ascii="Times New Roman" w:hAnsi="Times New Roman"/>
          <w:sz w:val="28"/>
          <w:szCs w:val="28"/>
        </w:rPr>
        <w:t xml:space="preserve"> Молодцы, ребята! Славно осень мы встречали, пели, прыгали, играли и подарки получили. Спасибо Осени! Спасибо гостям, желаем вам хорошего настроения даже в дождливый денек. (дети под музыку выходят из зала).</w:t>
      </w: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D5330" w:rsidRPr="009640B9" w:rsidRDefault="00AD5330" w:rsidP="009640B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D5330" w:rsidRPr="009640B9" w:rsidSect="00530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5C21"/>
    <w:rsid w:val="000E5959"/>
    <w:rsid w:val="001323FB"/>
    <w:rsid w:val="001D14D3"/>
    <w:rsid w:val="001E5ED4"/>
    <w:rsid w:val="00226B20"/>
    <w:rsid w:val="00266CF0"/>
    <w:rsid w:val="002D402D"/>
    <w:rsid w:val="003043C2"/>
    <w:rsid w:val="00390EC5"/>
    <w:rsid w:val="004E0353"/>
    <w:rsid w:val="00507831"/>
    <w:rsid w:val="0053060B"/>
    <w:rsid w:val="00625A67"/>
    <w:rsid w:val="00651CB6"/>
    <w:rsid w:val="00722EBA"/>
    <w:rsid w:val="00731E5A"/>
    <w:rsid w:val="007C5C21"/>
    <w:rsid w:val="007F595F"/>
    <w:rsid w:val="008100C1"/>
    <w:rsid w:val="008F6329"/>
    <w:rsid w:val="009640B9"/>
    <w:rsid w:val="00996C61"/>
    <w:rsid w:val="00A66564"/>
    <w:rsid w:val="00AC5D03"/>
    <w:rsid w:val="00AD5330"/>
    <w:rsid w:val="00BC7D3E"/>
    <w:rsid w:val="00C60CFB"/>
    <w:rsid w:val="00CA716C"/>
    <w:rsid w:val="00CF3DF4"/>
    <w:rsid w:val="00D46668"/>
    <w:rsid w:val="00D4689D"/>
    <w:rsid w:val="00E6486D"/>
    <w:rsid w:val="00EB50F4"/>
    <w:rsid w:val="00F47858"/>
    <w:rsid w:val="00FA6E64"/>
    <w:rsid w:val="00FB5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60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1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1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311</TotalTime>
  <Pages>9</Pages>
  <Words>1100</Words>
  <Characters>6275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DNA7 X86</cp:lastModifiedBy>
  <cp:revision>11</cp:revision>
  <cp:lastPrinted>2017-10-18T08:56:00Z</cp:lastPrinted>
  <dcterms:created xsi:type="dcterms:W3CDTF">2016-10-23T15:29:00Z</dcterms:created>
  <dcterms:modified xsi:type="dcterms:W3CDTF">2017-10-18T08:57:00Z</dcterms:modified>
</cp:coreProperties>
</file>