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Ұйымдастырылған оқу іс - әрекетінің технологиялық картасы</w:t>
      </w:r>
      <w:r w:rsidRPr="00FC11CA">
        <w:rPr>
          <w:rStyle w:val="apple-converted-space"/>
          <w:rFonts w:ascii="Times New Roman" w:hAnsi="Times New Roman"/>
          <w:color w:val="000000"/>
          <w:sz w:val="28"/>
          <w:szCs w:val="21"/>
          <w:shd w:val="clear" w:color="auto" w:fill="FFFFFF"/>
        </w:rPr>
        <w:t> 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Білім беру саласы: Денсаулық</w:t>
      </w:r>
      <w:r w:rsidRPr="00FC11CA">
        <w:rPr>
          <w:rStyle w:val="apple-converted-space"/>
          <w:rFonts w:ascii="Times New Roman" w:hAnsi="Times New Roman"/>
          <w:color w:val="000000"/>
          <w:sz w:val="28"/>
          <w:szCs w:val="21"/>
          <w:shd w:val="clear" w:color="auto" w:fill="FFFFFF"/>
        </w:rPr>
        <w:t> 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Ұйымдастырылған оқу іс - әрекеті: Дене шынықтыру</w:t>
      </w:r>
      <w:r w:rsidRPr="00FC11CA">
        <w:rPr>
          <w:rStyle w:val="apple-converted-space"/>
          <w:rFonts w:ascii="Times New Roman" w:hAnsi="Times New Roman"/>
          <w:color w:val="000000"/>
          <w:sz w:val="28"/>
          <w:szCs w:val="21"/>
          <w:shd w:val="clear" w:color="auto" w:fill="FFFFFF"/>
        </w:rPr>
        <w:t> 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Тақырыбы: Қызықты аңдар.</w:t>
      </w:r>
      <w:r w:rsidRPr="00FC11CA">
        <w:rPr>
          <w:rStyle w:val="apple-converted-space"/>
          <w:rFonts w:ascii="Times New Roman" w:hAnsi="Times New Roman"/>
          <w:color w:val="000000"/>
          <w:sz w:val="28"/>
          <w:szCs w:val="21"/>
          <w:shd w:val="clear" w:color="auto" w:fill="FFFFFF"/>
        </w:rPr>
        <w:t> 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Мақсаты: Берілген тапсырманы зейін қойып орындауға үйрету. Ойын арқылы балалардың қимыл іс - әрекетін дамыту, тұлға бітімдерімен аяқ қол, кеуде бұлшық еттерін жетілдіріп оны әрі қарай дамыту. Балаларды ептілікке, шапшаңдыққа тәрбиелеу. Ұжым болып бірлесіп ойнауға тәрбиелеу. Көрнекілігі: Ойын, бейнетаспа аңдар туралы, суреттер, орман суреті. Қолданылатын әдіс – тәсілдері. Түсіндіру, көрсету, көрнекілік, саяхат. Пәнаралық</w:t>
      </w:r>
      <w:bookmarkStart w:id="0" w:name="_GoBack"/>
      <w:bookmarkEnd w:id="0"/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 xml:space="preserve"> байланыс: Қоршаған ортамен танысу.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Іс - әрекет кезеңдері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Тәрбиешінің іс – әрекеті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Балалардың іс - әрекеті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Мотивациялық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Қозғаушылық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Ұйымдастырушы іздестіру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Рефлексивті коррекциялаушы Балалар әдемі әуен ырғағымен шеңберге тұрады.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Тәрбиеші: Балалар, қонақтармен амандасып алайық. - Қазір біз бейнетаспадан күнді, күннің нұрын көреміз. Ол жарқырап нұрын шашып тұрса қалай қуанамыз.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Кіріспе бөлім: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Шеңбер бойымен жүру,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Аяқтың ұшымен жүру өкшемен жүру,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Жүгіру, демалу жаттығулары,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Тәрбиеші: Балалар сендер орманға саяхатқа барғыларың келе ме? Орман алыс. Ол үшін жаттығулар жасаймыз. Алғашқы қалыпта түзу тұру..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1. Басқа арналған жаттығулар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1. Алға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2. Бастапқы қалыпқа келу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3. Артқа ию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4. бастапқы қалыпқа келу (2 - рет)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2. Иыққа арналған жаттығулар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1. Оң иықты көтеру.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2. Бастапқы қалып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3. Сол иықты көтеру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4. бастапқы қалыпқа келу (2 рет)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3. Қолға арналған жаттығулар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1. Қолды алға созу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2. Жоғары созу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3 Жанға созу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4 Бастапқы қалыпқа келу (2 рет)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4. Белге арналған жаттығулар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1. Оңға иілу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2. Бастапқы қалыпқа келу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3. Солға иілу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4. Бастапқы қалыпқа келу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5. Аяққа арналған жаттығулар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1. аяқты қосу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2. тізені бүгу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3. Бастапқы қалыпқа келу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Саппен жүру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Шалшық судан секіру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Тастардан секіру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Бұталардың арасымен жүреміз.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Балалар, орманға да жеттік.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Орманды аралайық, бір - бірімізден адасып қалмайық. Орманда қандай аңдар бар? (Аю, қоян, қасқыр түлкі, шибөрі т. б. бейнетаспадан қимылдарын көрсету)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Ойын: «Қасқыр мен қояндар»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Балалар енді елге қайтамыз.(Орманнан алған әсерін айтады)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Бүгінгі саяхат сендерге ұнады ма?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- Қай жерге саяхатқа бардық? Нелерді көрдік?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(Мадақтау)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Балалар бәрі бастарын иіп, амандасады.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Балалар «Алақай» қуанып деп алақандарын шапалақтайды.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Көрсетілген жаттығуларды жасау.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Жалпы жетілдіру жаттығуларын жасайды.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Жаттығуларды қызыға орындайды.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Орманға келді, аңдарды тамашалайды.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Ойынның шарты: Қояндар сәбіз жеп отырады. Кенеттен қасқыр келіп қалады. Сендер қашып шөп тасасына тығыласың - дар. Ұстап алған баланы қасқыр алып кетеді. Ойын осылай қайталанады. - Ұнады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- Орман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- Қызықты аңдар.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Күтілетін нәтиже:</w:t>
      </w:r>
      <w:r w:rsidRPr="00FC11CA">
        <w:rPr>
          <w:rFonts w:ascii="Times New Roman" w:hAnsi="Times New Roman"/>
          <w:color w:val="000000"/>
          <w:sz w:val="28"/>
          <w:szCs w:val="21"/>
        </w:rPr>
        <w:br/>
      </w:r>
      <w:r w:rsidRPr="00FC11CA"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>Біледі. Жүріс түрлерін, жалпы жетілдіру жаттығуларын. Үйренеді: Негізгі қимыл жаттығуларын. Меңгерген дағдылары мен іскерліктері: Орман аңдарының іс - әрекетін көріп, қимылдарын меңгерді.</w:t>
      </w: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Default="00F96FBF">
      <w:pPr>
        <w:rPr>
          <w:rFonts w:ascii="Times New Roman" w:hAnsi="Times New Roman"/>
          <w:color w:val="000000"/>
          <w:sz w:val="28"/>
          <w:szCs w:val="21"/>
          <w:shd w:val="clear" w:color="auto" w:fill="FFFFFF"/>
        </w:rPr>
      </w:pPr>
    </w:p>
    <w:p w:rsidR="00F96FBF" w:rsidRPr="00FC11CA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  <w:r w:rsidRPr="00FC11CA">
        <w:rPr>
          <w:rFonts w:ascii="Times New Roman" w:hAnsi="Times New Roman"/>
          <w:b/>
          <w:sz w:val="28"/>
          <w:shd w:val="clear" w:color="auto" w:fill="FFFFFF"/>
          <w:lang w:val="kk-KZ"/>
        </w:rPr>
        <w:t>Есіл ауданының білім беру бөлімінің</w:t>
      </w:r>
    </w:p>
    <w:p w:rsidR="00F96FBF" w:rsidRPr="00FC11CA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  <w:r w:rsidRPr="00FC11CA">
        <w:rPr>
          <w:rFonts w:ascii="Times New Roman" w:hAnsi="Times New Roman"/>
          <w:b/>
          <w:sz w:val="28"/>
          <w:shd w:val="clear" w:color="auto" w:fill="FFFFFF"/>
          <w:lang w:val="kk-KZ"/>
        </w:rPr>
        <w:t>Жанындағы МКҚК №1 «Гүлдер»</w:t>
      </w: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hd w:val="clear" w:color="auto" w:fill="FFFFFF"/>
          <w:lang w:val="kk-KZ"/>
        </w:rPr>
        <w:t>б</w:t>
      </w:r>
      <w:r w:rsidRPr="00FC11CA">
        <w:rPr>
          <w:rFonts w:ascii="Times New Roman" w:hAnsi="Times New Roman"/>
          <w:b/>
          <w:sz w:val="28"/>
          <w:shd w:val="clear" w:color="auto" w:fill="FFFFFF"/>
          <w:lang w:val="kk-KZ"/>
        </w:rPr>
        <w:t>алабақшасы</w:t>
      </w: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72"/>
          <w:shd w:val="clear" w:color="auto" w:fill="FFFFFF"/>
          <w:lang w:val="kk-KZ"/>
        </w:rPr>
      </w:pPr>
    </w:p>
    <w:p w:rsidR="00F96FBF" w:rsidRPr="00FC11CA" w:rsidRDefault="00F96FBF" w:rsidP="00FC11CA">
      <w:pPr>
        <w:pStyle w:val="NoSpacing"/>
        <w:jc w:val="center"/>
        <w:rPr>
          <w:rFonts w:ascii="Times New Roman" w:hAnsi="Times New Roman"/>
          <w:b/>
          <w:sz w:val="72"/>
          <w:shd w:val="clear" w:color="auto" w:fill="FFFFFF"/>
          <w:lang w:val="kk-KZ"/>
        </w:rPr>
      </w:pPr>
      <w:r>
        <w:rPr>
          <w:rFonts w:ascii="Times New Roman" w:hAnsi="Times New Roman"/>
          <w:b/>
          <w:sz w:val="72"/>
          <w:shd w:val="clear" w:color="auto" w:fill="FFFFFF"/>
          <w:lang w:val="kk-KZ"/>
        </w:rPr>
        <w:t>Дене шынықтыру сабағы</w:t>
      </w: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i/>
          <w:sz w:val="72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i/>
          <w:sz w:val="72"/>
          <w:shd w:val="clear" w:color="auto" w:fill="FFFFFF"/>
          <w:lang w:val="kk-KZ"/>
        </w:rPr>
      </w:pPr>
      <w:r w:rsidRPr="00FC11CA">
        <w:rPr>
          <w:rFonts w:ascii="Times New Roman" w:hAnsi="Times New Roman"/>
          <w:b/>
          <w:i/>
          <w:sz w:val="72"/>
          <w:shd w:val="clear" w:color="auto" w:fill="FFFFFF"/>
          <w:lang w:val="kk-KZ"/>
        </w:rPr>
        <w:t>«Қызықты аңдар»</w:t>
      </w: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i/>
          <w:sz w:val="72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i/>
          <w:sz w:val="72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right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right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right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Pr="00FC11CA" w:rsidRDefault="00F96FBF" w:rsidP="00FC11CA">
      <w:pPr>
        <w:pStyle w:val="NoSpacing"/>
        <w:jc w:val="right"/>
        <w:rPr>
          <w:rFonts w:ascii="Times New Roman" w:hAnsi="Times New Roman"/>
          <w:b/>
          <w:sz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hd w:val="clear" w:color="auto" w:fill="FFFFFF"/>
          <w:lang w:val="kk-KZ"/>
        </w:rPr>
        <w:t>Тәрбиеші: Каппасова Г.К</w:t>
      </w: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CE044C">
      <w:pPr>
        <w:pStyle w:val="NoSpacing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p w:rsidR="00F96FBF" w:rsidRDefault="00F96FBF" w:rsidP="00CE044C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hd w:val="clear" w:color="auto" w:fill="FFFFFF"/>
          <w:lang w:val="kk-KZ"/>
        </w:rPr>
        <w:t>Есіл қаласы</w:t>
      </w:r>
    </w:p>
    <w:p w:rsidR="00F96FBF" w:rsidRPr="00FC11CA" w:rsidRDefault="00F96FBF" w:rsidP="00FC11CA">
      <w:pPr>
        <w:pStyle w:val="NoSpacing"/>
        <w:jc w:val="center"/>
        <w:rPr>
          <w:rFonts w:ascii="Times New Roman" w:hAnsi="Times New Roman"/>
          <w:b/>
          <w:sz w:val="28"/>
          <w:shd w:val="clear" w:color="auto" w:fill="FFFFFF"/>
          <w:lang w:val="kk-KZ"/>
        </w:rPr>
      </w:pPr>
    </w:p>
    <w:sectPr w:rsidR="00F96FBF" w:rsidRPr="00FC11CA" w:rsidSect="00652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11CA"/>
    <w:rsid w:val="002D06C4"/>
    <w:rsid w:val="0065213D"/>
    <w:rsid w:val="00C64FA0"/>
    <w:rsid w:val="00CE044C"/>
    <w:rsid w:val="00E27F1D"/>
    <w:rsid w:val="00F96FBF"/>
    <w:rsid w:val="00FC1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13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FC11C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C1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11CA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FC11CA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4</Pages>
  <Words>447</Words>
  <Characters>2554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DNA7 X86</cp:lastModifiedBy>
  <cp:revision>5</cp:revision>
  <cp:lastPrinted>2017-02-01T04:02:00Z</cp:lastPrinted>
  <dcterms:created xsi:type="dcterms:W3CDTF">2017-01-20T15:33:00Z</dcterms:created>
  <dcterms:modified xsi:type="dcterms:W3CDTF">2017-02-01T04:02:00Z</dcterms:modified>
</cp:coreProperties>
</file>