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24" w:rsidRPr="00363A8C" w:rsidRDefault="00960224" w:rsidP="00363A8C">
      <w:pPr>
        <w:shd w:val="clear" w:color="auto" w:fill="FFFFFF"/>
        <w:spacing w:before="150" w:after="450" w:line="240" w:lineRule="auto"/>
        <w:jc w:val="center"/>
        <w:outlineLvl w:val="0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Конспект ОУД по экологии                                                                                                        для детей второй младшей группы 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на тему: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  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«Путешествие в зимний лес»</w:t>
      </w:r>
    </w:p>
    <w:p w:rsidR="00960224" w:rsidRPr="00363A8C" w:rsidRDefault="00960224" w:rsidP="00363A8C">
      <w:pPr>
        <w:shd w:val="clear" w:color="auto" w:fill="FFFFFF"/>
        <w:spacing w:before="150" w:after="450" w:line="240" w:lineRule="auto"/>
        <w:jc w:val="center"/>
        <w:outlineLvl w:val="0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Наумкина Татьяна Сергеевна                                                                                           воспитатель ГККП я/с №1 «Гульдер»                                                                                    г.Есиль Акмолинской области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Образовательные задачи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Способствовать углублению и обобщению знаний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детей о диких животных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(медведь, заяц)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Развивающие задачи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развивать у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детей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 познавательный интерес к жизни леса и его обитателям; развивать память, связную речь, умение анализировать, делать выводы; развивать умение слушать друг друга.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Воспитательные задачи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воспитывать интерес у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детей к жизни леса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, умение вести себя в лесу; воспитывать любовь, бережное отношение к природе, проявлять заботу и внимание ко всему живому, формировать доброжелательность.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Рассматривание наглядно – дидактических пособий с изображением диких животных, рассматривание альбома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«Времена года»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; беседы о зиме, чтение стихотворений о зиме, загадки о животных; чтение сказок о животных; дидактическая игра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«Дикие животные»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Оборудование, материал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Ёлки искусственные, вата, берлога медведя (ткань белого цвета, медведь – игрушка, заяц – игрушка, посылка, ворона – игрушка, снежный комочек, пригласительное письмо.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Дикие животные, берлога, нора, шубка белого цвета.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>Ход занятия: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 xml:space="preserve">Мы сначала будем хлопать 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 xml:space="preserve">А потом мы будем топать 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 xml:space="preserve">А потом мы повернемся 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>И друг другу улыбнемся.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sz w:val="28"/>
          <w:szCs w:val="28"/>
          <w:lang w:eastAsia="ru-RU"/>
        </w:rPr>
        <w:t>Приветствие на казахском языке.</w:t>
      </w:r>
    </w:p>
    <w:p w:rsidR="00960224" w:rsidRPr="00363A8C" w:rsidRDefault="00960224" w:rsidP="00DA7CAB">
      <w:pPr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sz w:val="28"/>
          <w:szCs w:val="28"/>
          <w:lang w:eastAsia="ru-RU"/>
        </w:rPr>
        <w:t>Вос-ль,</w:t>
      </w:r>
      <w:r w:rsidRPr="00363A8C">
        <w:rPr>
          <w:rFonts w:ascii="Times New Roman" w:hAnsi="Times New Roman"/>
          <w:sz w:val="28"/>
          <w:szCs w:val="28"/>
          <w:lang w:eastAsia="ru-RU"/>
        </w:rPr>
        <w:t xml:space="preserve"> ребята посмотрите сегодня к нам  пришли гости давайте с ними поздороваемся  и подарим им улыбки. 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Раздаётся стук в дверь.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Ребята, кто же это к нам стучится в дверь? Давайте посмотрим кто это?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Ворона.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Какую интересную посылку принесла нам ворона. Интересно, что же в ней находиться. Здесь лежит письмо. Давайте прочитаем, что нам написали лесные </w:t>
      </w: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жители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«Приходите в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зимний лес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 Здесь полным – полно чудес! Я прошу вас в лесу не кричать, Птиц и зверей не обижать! А, главное, - всем вместе держаться, Чтобы в лесу не потеряться.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Ваши друзья. С нетерпением ждём.»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-Ребята, нас приглашают в гости, в лес. Идем в гости к лесным жителям?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Ребята, а какое сейчас время года?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Зима.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А как вы догадались, что именно зима?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На улице холодно, много снега, солнце светит, но не греет. Деревья стоят голые, нет листочков. Люди одеты в тёплую одежду (шуба, валенки, тёплая шапка, варежки, тёплые штаны, можно кататься на санках, на лыжах, на коньках.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: На улице холодно идёт снег и чтобы нам с вами не замёрзнуть в лесу, давайте оденемся по- теплее. </w:t>
      </w: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Да.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(Имитация одевания)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Очень холодно зимой,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Но мы пойдём гулять с тобой!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Я надену шубку,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Я надену шапку,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Я надену шарфик 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А ещё красивые,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Тёплые, пушистые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Крошки – рукавички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На ручки натяну.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хотя мы маленькие.</w:t>
      </w:r>
    </w:p>
    <w:p w:rsidR="00960224" w:rsidRPr="00363A8C" w:rsidRDefault="00960224" w:rsidP="009236A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Мы оденем валенки!</w:t>
      </w:r>
    </w:p>
    <w:p w:rsidR="00960224" w:rsidRPr="00363A8C" w:rsidRDefault="00960224" w:rsidP="00E3095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Вот мы с вами и оделись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E3095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Но путь нам предстоит нелёгкий. Придётся нам идти по глубокому снегу.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60224" w:rsidRPr="00363A8C" w:rsidRDefault="00960224" w:rsidP="009236A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А давайте возьмем собой угощение для лесных жителей.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(Дети выполняют движения в соответствии со стихотворным текстом)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Мы шагаем по сугробам,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По сугробам, крутолобым.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Поднимай повыше ногу,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Проложи другим дорогу.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Шагаем смело мы вперед,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Много нас открытий ждет.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Ребята посмотрите, как красиво в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зимнем лесу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5D2E68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- А что же это за деревья, которые и зимой и летом одним цветом?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- Ёлочки.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Какого они всегда цвета?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Зелёного.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Ребятки, а что растёт у ёлочки на веточках?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(Иголочки)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 Молодцы! Именно поэтому, ёлочки называют хвойным деревом. Раз растут иголочки, значит, это ёлочки. По-другому их называют хвоинки. Поэтому лес, в котором растут елочки, называют хвойный лес. Посмотрите, какие иголочки у наших ё</w:t>
      </w: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лочек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короткие, колкие, тёмные.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Ребята , а вы почувствовали , какой чистый воздух в хвойном лесу.</w:t>
      </w:r>
    </w:p>
    <w:p w:rsidR="00960224" w:rsidRPr="00363A8C" w:rsidRDefault="00960224" w:rsidP="005D2E68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Елочки предлагают подышать  чистым воздухом.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Дыхательная гимнастика </w:t>
      </w:r>
    </w:p>
    <w:p w:rsidR="00960224" w:rsidRPr="00363A8C" w:rsidRDefault="00960224" w:rsidP="00F90EB5">
      <w:pPr>
        <w:shd w:val="clear" w:color="auto" w:fill="FFFFFF"/>
        <w:spacing w:after="0" w:line="300" w:lineRule="atLeast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Упражнение на дыхание.</w:t>
      </w:r>
    </w:p>
    <w:p w:rsidR="00960224" w:rsidRPr="00363A8C" w:rsidRDefault="00960224" w:rsidP="00F90EB5">
      <w:pPr>
        <w:shd w:val="clear" w:color="auto" w:fill="FFFFFF"/>
        <w:spacing w:after="0" w:line="30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1. Глубокий вдох носом. Выдох ртом, губы трубочкой. 3 раза</w:t>
      </w:r>
    </w:p>
    <w:p w:rsidR="00960224" w:rsidRPr="00363A8C" w:rsidRDefault="00960224" w:rsidP="00F90EB5">
      <w:pPr>
        <w:shd w:val="clear" w:color="auto" w:fill="FFFFFF"/>
        <w:spacing w:after="0" w:line="30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2. Руки за спину, грудь вперёд, спина прямая, голову приподнять. Вдох ртом. Выдох носом. 3 раза</w:t>
      </w:r>
    </w:p>
    <w:p w:rsidR="00960224" w:rsidRPr="00363A8C" w:rsidRDefault="00960224" w:rsidP="00F90EB5">
      <w:pPr>
        <w:shd w:val="clear" w:color="auto" w:fill="FFFFFF"/>
        <w:spacing w:after="0" w:line="30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Молодцы ребята.</w:t>
      </w:r>
    </w:p>
    <w:p w:rsidR="00960224" w:rsidRPr="00363A8C" w:rsidRDefault="00960224" w:rsidP="00F90EB5">
      <w:pPr>
        <w:shd w:val="clear" w:color="auto" w:fill="FFFFFF"/>
        <w:spacing w:after="0" w:line="300" w:lineRule="atLeast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 Немножко отдохнули  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Как много снега, а давайте поиграем с вами в снежки.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Разомнем наши пальчики.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Пальчиковая гимнастика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 </w:t>
      </w:r>
      <w:r w:rsidRPr="00363A8C">
        <w:rPr>
          <w:rFonts w:ascii="Times New Roman" w:hAnsi="Times New Roman"/>
          <w:b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«Снежок»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Раз, два, три, четыре,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Мы с тобой снежок слепили.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Круглый, крепкий,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Очень гладкий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совсем – совсем не сладкий.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Раз – подбросим,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Два – поймаем.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сейчас мы поиграем.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Все снежки свои кидаем.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Ребята , а куда закатился мой снежок.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Он возле елочки.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 </w:t>
      </w:r>
      <w:r w:rsidRPr="00363A8C">
        <w:rPr>
          <w:rFonts w:ascii="Times New Roman" w:hAnsi="Times New Roman"/>
          <w:b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«В снежки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Ребята, вы не видели случайно, куда покатился наш снежок?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Он возле ёлочки.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Давайте посмотрим. Кто здесь живёт?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А чтобы узнать, нужно отгадать </w:t>
      </w: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загадку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Зимой беленький,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А летом серенький,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Никого не обижает,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А всех сам боится.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Кто это?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Заяц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 переводе на казахский язык  заяц - коян.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Какого цвета у него шубка?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Белая.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 вы думаете, зачем зайке белая шубка зимой?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Чтобы зайчика не нашла лиса.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Где зайчонок со своей мамой живёт?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Под кустиком.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А какие у него ушки?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Длинные.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А хвост?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маленький.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 зовут деток у зайчихи?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Зайчата.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Ребята, я предлагаю вам превратиться в зайчат и поиграть со мной в игру. Были у меня ребята, а стали у меня зайчата.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Подвижная игра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 </w:t>
      </w:r>
      <w:r w:rsidRPr="00363A8C">
        <w:rPr>
          <w:rFonts w:ascii="Times New Roman" w:hAnsi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«Зайка беленький сидит»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Зайка беленький сидит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ушами шевелит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Зайке холодно сидеть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Надо лапочки погреть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Зайке холодно стоять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Надо зайке поскакать.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Движения выполняются по тексту.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Чем питается заяц?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Морковкой.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Угостим зайца морковкой.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Да.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: А сейчас мы постараемся превратиться снова в ребят. Были у меня зайчата, а стали у меня ребята. 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- Ребята посмотрите , а под елкой лежат шишки. Как холодно зимой в лесу. Вы замерзли.? 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Сейчас каждый из вас возьмет шишку.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- Будем в шишки мы играть между ручками катать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Наши пальцы  согревать .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 ручку правую возьмем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сильней ее сожмем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Ручки быстро разожмем.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Посмотрите ,а здесь еще ,что-то лежит, какое то послание гостям леса.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Давайте его прочитаем.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Если в лес пришли гулять,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Свежим воздухом дышать,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Бегай, прыгай и играй,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Только, чур, не забывай,</w:t>
      </w:r>
    </w:p>
    <w:p w:rsidR="00960224" w:rsidRPr="00363A8C" w:rsidRDefault="00960224" w:rsidP="00363A8C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Что в лесу нельзя шуметь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Даже очень громко петь.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Испугаются зверюшки,</w:t>
      </w:r>
    </w:p>
    <w:p w:rsidR="00960224" w:rsidRPr="00363A8C" w:rsidRDefault="00960224" w:rsidP="00363A8C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Убегут с лесной опушки.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Ветки ели не ломай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Никогда не забывай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Здесь не нужно всех ловить 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Топать, хлопать , палкой бить.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Ты в лесу всего лишь гость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 лес пришел ты посмотреть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Здесь хозяин –медведь</w:t>
      </w:r>
    </w:p>
    <w:p w:rsidR="00960224" w:rsidRPr="00363A8C" w:rsidRDefault="00960224" w:rsidP="00EA14FF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Их покой побереги.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ведь они нам не враги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 на горке – снег, снег,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под горкой – снег, снег,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И под ёлкой – снег, снег,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А под снегом спит медведь.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Тише, тише. Не шуметь!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Медведи всю зиму спят в домике. 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b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В переводе на каз</w:t>
      </w:r>
      <w:r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. 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 медведь – аю.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Как называется домик у медведя?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Д</w:t>
      </w: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Берлога.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Чем питается медведь.?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Мёдом, ягодами.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Как называются дети у медведя?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Медвежата.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А какого цвета у него шубка?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Коричневая.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Дети, сейчас не  можем встретить медведя?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Наш медведь спит. Давайте, тихонько оставим баночку с мёдом. Я предлагаю вам подарить лесным жителям наш снежок. Пусть они с ним играют и нас вспоминают. Посмотрите, наша корзина пуста, значит нам, пора возвращаться обратно в детский сад. А где мы сегодня с вами были?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В </w:t>
      </w:r>
      <w:r w:rsidRPr="00363A8C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зимнем лесу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Кого мы там встретили?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Зайца.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: Интересно вы знаете, как называются животные, которые живут в лесу?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363A8C">
        <w:rPr>
          <w:rFonts w:ascii="Times New Roman" w:hAnsi="Times New Roman"/>
          <w:b/>
          <w:color w:val="333333"/>
          <w:sz w:val="28"/>
          <w:szCs w:val="28"/>
          <w:lang w:eastAsia="ru-RU"/>
        </w:rPr>
        <w:t>:</w:t>
      </w: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Дикие животные.</w:t>
      </w:r>
    </w:p>
    <w:p w:rsidR="00960224" w:rsidRPr="00363A8C" w:rsidRDefault="00960224" w:rsidP="00DA7CAB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lang w:eastAsia="ru-RU"/>
        </w:rPr>
        <w:t>Ребята заяц передал от всех лесных жителей угощенье за то , что мы были хорошими гостями леса  доброжелательными, внимательными , любознательными, бережно отнеслись к природе.</w:t>
      </w:r>
    </w:p>
    <w:p w:rsidR="00960224" w:rsidRPr="00363A8C" w:rsidRDefault="00960224" w:rsidP="00DA7CAB">
      <w:pPr>
        <w:spacing w:before="225" w:after="225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63A8C">
        <w:rPr>
          <w:rFonts w:ascii="Times New Roman" w:hAnsi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960224" w:rsidRPr="00363A8C" w:rsidRDefault="00960224">
      <w:pPr>
        <w:rPr>
          <w:rFonts w:ascii="Times New Roman" w:hAnsi="Times New Roman"/>
          <w:sz w:val="28"/>
          <w:szCs w:val="28"/>
        </w:rPr>
      </w:pPr>
    </w:p>
    <w:sectPr w:rsidR="00960224" w:rsidRPr="00363A8C" w:rsidSect="00017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7CAB"/>
    <w:rsid w:val="00017C88"/>
    <w:rsid w:val="00025BBF"/>
    <w:rsid w:val="00034077"/>
    <w:rsid w:val="001D2468"/>
    <w:rsid w:val="00206764"/>
    <w:rsid w:val="00283B80"/>
    <w:rsid w:val="002F074D"/>
    <w:rsid w:val="00321C4C"/>
    <w:rsid w:val="00325A1A"/>
    <w:rsid w:val="00354A04"/>
    <w:rsid w:val="00363A8C"/>
    <w:rsid w:val="00435663"/>
    <w:rsid w:val="005D2E68"/>
    <w:rsid w:val="006B7CB8"/>
    <w:rsid w:val="00720E4F"/>
    <w:rsid w:val="00771725"/>
    <w:rsid w:val="00821146"/>
    <w:rsid w:val="009236A8"/>
    <w:rsid w:val="00960224"/>
    <w:rsid w:val="00A41BEA"/>
    <w:rsid w:val="00A567D8"/>
    <w:rsid w:val="00B17449"/>
    <w:rsid w:val="00B57BAB"/>
    <w:rsid w:val="00B57D03"/>
    <w:rsid w:val="00DA7CAB"/>
    <w:rsid w:val="00DC4D1E"/>
    <w:rsid w:val="00E30958"/>
    <w:rsid w:val="00E321FF"/>
    <w:rsid w:val="00E724DB"/>
    <w:rsid w:val="00EA14FF"/>
    <w:rsid w:val="00EA7B7E"/>
    <w:rsid w:val="00F90EB5"/>
    <w:rsid w:val="00F92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8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DA7C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DA7C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A7CA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A7CAB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Normal"/>
    <w:uiPriority w:val="99"/>
    <w:rsid w:val="00DA7C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A7CAB"/>
    <w:rPr>
      <w:rFonts w:cs="Times New Roman"/>
    </w:rPr>
  </w:style>
  <w:style w:type="paragraph" w:styleId="NormalWeb">
    <w:name w:val="Normal (Web)"/>
    <w:basedOn w:val="Normal"/>
    <w:uiPriority w:val="99"/>
    <w:semiHidden/>
    <w:rsid w:val="00DA7C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DA7CA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33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185</TotalTime>
  <Pages>6</Pages>
  <Words>1175</Words>
  <Characters>6700</Characters>
  <Application>Microsoft Office Outlook</Application>
  <DocSecurity>0</DocSecurity>
  <Lines>0</Lines>
  <Paragraphs>0</Paragraphs>
  <ScaleCrop>false</ScaleCrop>
  <Company>Windows 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DNA7 X86</cp:lastModifiedBy>
  <cp:revision>12</cp:revision>
  <cp:lastPrinted>2017-01-25T05:00:00Z</cp:lastPrinted>
  <dcterms:created xsi:type="dcterms:W3CDTF">2017-01-24T06:12:00Z</dcterms:created>
  <dcterms:modified xsi:type="dcterms:W3CDTF">2017-02-03T04:44:00Z</dcterms:modified>
</cp:coreProperties>
</file>