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541" w:rsidRPr="00216C7A" w:rsidRDefault="00FF0541" w:rsidP="00216C7A">
      <w:pPr>
        <w:jc w:val="center"/>
        <w:rPr>
          <w:b/>
          <w:sz w:val="40"/>
          <w:szCs w:val="40"/>
        </w:rPr>
      </w:pPr>
      <w:r>
        <w:rPr>
          <w:sz w:val="40"/>
          <w:szCs w:val="40"/>
        </w:rPr>
        <w:t xml:space="preserve">Мастер-класс </w:t>
      </w:r>
      <w:r w:rsidRPr="00216C7A">
        <w:rPr>
          <w:b/>
          <w:sz w:val="40"/>
          <w:szCs w:val="40"/>
        </w:rPr>
        <w:t>«Плетение из газетных</w:t>
      </w:r>
    </w:p>
    <w:p w:rsidR="00FF0541" w:rsidRPr="00216C7A" w:rsidRDefault="00FF0541" w:rsidP="00216C7A">
      <w:pPr>
        <w:jc w:val="center"/>
        <w:rPr>
          <w:b/>
          <w:sz w:val="40"/>
          <w:szCs w:val="40"/>
        </w:rPr>
      </w:pPr>
      <w:r w:rsidRPr="00216C7A">
        <w:rPr>
          <w:b/>
          <w:sz w:val="40"/>
          <w:szCs w:val="40"/>
        </w:rPr>
        <w:t>трубочек»</w:t>
      </w:r>
    </w:p>
    <w:p w:rsidR="00FF0541" w:rsidRDefault="00FF0541" w:rsidP="00216C7A">
      <w:pPr>
        <w:jc w:val="center"/>
        <w:rPr>
          <w:sz w:val="40"/>
          <w:szCs w:val="40"/>
        </w:rPr>
      </w:pPr>
      <w:r>
        <w:rPr>
          <w:sz w:val="40"/>
          <w:szCs w:val="40"/>
        </w:rPr>
        <w:t>Подготовила: воспитатель ГККП я/с №1 «Гульдер» Мадиева С.Ж.</w:t>
      </w:r>
    </w:p>
    <w:p w:rsidR="00FF0541" w:rsidRDefault="00FF0541">
      <w:pPr>
        <w:rPr>
          <w:sz w:val="40"/>
          <w:szCs w:val="40"/>
        </w:rPr>
      </w:pPr>
    </w:p>
    <w:p w:rsidR="00FF0541" w:rsidRPr="008E6C08" w:rsidRDefault="00FF0541" w:rsidP="00216C7A">
      <w:pPr>
        <w:ind w:firstLine="708"/>
        <w:rPr>
          <w:sz w:val="40"/>
          <w:szCs w:val="40"/>
        </w:rPr>
      </w:pPr>
      <w:r w:rsidRPr="008E6C08">
        <w:rPr>
          <w:sz w:val="40"/>
          <w:szCs w:val="40"/>
        </w:rPr>
        <w:t>Здравствуйте</w:t>
      </w:r>
      <w:r>
        <w:rPr>
          <w:sz w:val="40"/>
          <w:szCs w:val="40"/>
        </w:rPr>
        <w:t>,</w:t>
      </w:r>
      <w:r w:rsidRPr="008E6C08">
        <w:rPr>
          <w:sz w:val="40"/>
          <w:szCs w:val="40"/>
        </w:rPr>
        <w:t xml:space="preserve"> уважаемые коллеги! Рада Вас видеть. Меня зовут Мадиева Саулеш Жагипаровна, работаю воспитателем 10 лет.</w:t>
      </w:r>
    </w:p>
    <w:p w:rsidR="00FF0541" w:rsidRPr="008E6C08" w:rsidRDefault="00FF0541">
      <w:pPr>
        <w:rPr>
          <w:sz w:val="40"/>
          <w:szCs w:val="40"/>
        </w:rPr>
      </w:pPr>
      <w:r>
        <w:rPr>
          <w:sz w:val="40"/>
          <w:szCs w:val="40"/>
        </w:rPr>
        <w:t xml:space="preserve">- </w:t>
      </w:r>
      <w:r w:rsidRPr="008E6C08">
        <w:rPr>
          <w:sz w:val="40"/>
          <w:szCs w:val="40"/>
        </w:rPr>
        <w:t>Недавно я познакомилась с технологией плетения из газетных трубочек. И она меня очень увлекла. Я бы хотела поделиться с вами  приобретенным опытом. Еще Конфуций сказал “Найди себе занятие по душе и в твоей жизни не будет  будней”</w:t>
      </w:r>
    </w:p>
    <w:p w:rsidR="00FF0541" w:rsidRPr="008E6C08" w:rsidRDefault="00FF0541">
      <w:pPr>
        <w:rPr>
          <w:sz w:val="40"/>
          <w:szCs w:val="40"/>
        </w:rPr>
      </w:pPr>
      <w:r w:rsidRPr="008E6C08">
        <w:rPr>
          <w:sz w:val="40"/>
          <w:szCs w:val="40"/>
        </w:rPr>
        <w:t>Почему стоит заниматься плетением из газет.</w:t>
      </w:r>
    </w:p>
    <w:p w:rsidR="00FF0541" w:rsidRPr="008E6C08" w:rsidRDefault="00FF0541" w:rsidP="00DD2F64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8E6C08">
        <w:rPr>
          <w:sz w:val="40"/>
          <w:szCs w:val="40"/>
        </w:rPr>
        <w:t>Жизнь с хобби значительно интереснее, чем без него.</w:t>
      </w:r>
    </w:p>
    <w:p w:rsidR="00FF0541" w:rsidRPr="008E6C08" w:rsidRDefault="00FF0541" w:rsidP="00DD2F64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8E6C08">
        <w:rPr>
          <w:sz w:val="40"/>
          <w:szCs w:val="40"/>
        </w:rPr>
        <w:t>Человеку нужна реализация творческого потенциала.</w:t>
      </w:r>
    </w:p>
    <w:p w:rsidR="00FF0541" w:rsidRPr="008E6C08" w:rsidRDefault="00FF0541" w:rsidP="00DD2F64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8E6C08">
        <w:rPr>
          <w:sz w:val="40"/>
          <w:szCs w:val="40"/>
        </w:rPr>
        <w:t>Приятно вносить позитивные  моменты в жизнь творчество спасает от депрессии</w:t>
      </w:r>
    </w:p>
    <w:p w:rsidR="00FF0541" w:rsidRPr="008E6C08" w:rsidRDefault="00FF0541" w:rsidP="00DD2F64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8E6C08">
        <w:rPr>
          <w:sz w:val="40"/>
          <w:szCs w:val="40"/>
        </w:rPr>
        <w:t>Возможность создания собственного стиля в интерьере, наличие подарков под рукой для родных и коллег.</w:t>
      </w:r>
    </w:p>
    <w:p w:rsidR="00FF0541" w:rsidRPr="008E6C08" w:rsidRDefault="00FF0541" w:rsidP="004B67ED">
      <w:pPr>
        <w:rPr>
          <w:sz w:val="40"/>
          <w:szCs w:val="40"/>
        </w:rPr>
      </w:pPr>
      <w:r w:rsidRPr="008E6C08">
        <w:rPr>
          <w:sz w:val="40"/>
          <w:szCs w:val="40"/>
        </w:rPr>
        <w:t>Корни технологии идут из далекого прошлого.</w:t>
      </w:r>
    </w:p>
    <w:p w:rsidR="00FF0541" w:rsidRPr="008E6C08" w:rsidRDefault="00FF0541" w:rsidP="004B67ED">
      <w:pPr>
        <w:rPr>
          <w:sz w:val="40"/>
          <w:szCs w:val="40"/>
        </w:rPr>
      </w:pPr>
      <w:r w:rsidRPr="008E6C08">
        <w:rPr>
          <w:sz w:val="40"/>
          <w:szCs w:val="40"/>
        </w:rPr>
        <w:t>Идея использовать вместо лозы бумагу принадлежала восточным мастерам (из Кореи, Японии).</w:t>
      </w:r>
    </w:p>
    <w:p w:rsidR="00FF0541" w:rsidRPr="008E6C08" w:rsidRDefault="00FF0541" w:rsidP="004B67ED">
      <w:pPr>
        <w:rPr>
          <w:sz w:val="40"/>
          <w:szCs w:val="40"/>
        </w:rPr>
      </w:pPr>
      <w:r w:rsidRPr="008E6C08">
        <w:rPr>
          <w:sz w:val="40"/>
          <w:szCs w:val="40"/>
        </w:rPr>
        <w:t>Популярность плетения наступила тогда, когда производство газет перестало быть роскошью и тонкая бумага доступнее, чем та же лоза.</w:t>
      </w:r>
    </w:p>
    <w:p w:rsidR="00FF0541" w:rsidRPr="008E6C08" w:rsidRDefault="00FF0541" w:rsidP="004B67ED">
      <w:pPr>
        <w:rPr>
          <w:sz w:val="40"/>
          <w:szCs w:val="40"/>
        </w:rPr>
      </w:pPr>
      <w:r w:rsidRPr="008E6C08">
        <w:rPr>
          <w:sz w:val="40"/>
          <w:szCs w:val="40"/>
        </w:rPr>
        <w:t>В 21 веке – плетение из газетных палочек – популярное хобби.</w:t>
      </w:r>
    </w:p>
    <w:p w:rsidR="00FF0541" w:rsidRPr="008E6C08" w:rsidRDefault="00FF0541" w:rsidP="004B67ED">
      <w:pPr>
        <w:rPr>
          <w:sz w:val="40"/>
          <w:szCs w:val="40"/>
        </w:rPr>
      </w:pPr>
      <w:r w:rsidRPr="008E6C08">
        <w:rPr>
          <w:sz w:val="40"/>
          <w:szCs w:val="40"/>
        </w:rPr>
        <w:t xml:space="preserve">Оно ценно доступностью бросового материала и дешевизной. Данное </w:t>
      </w:r>
      <w:r>
        <w:rPr>
          <w:sz w:val="40"/>
          <w:szCs w:val="40"/>
        </w:rPr>
        <w:t>рукоделие абсолютно не затратное</w:t>
      </w:r>
      <w:r w:rsidRPr="008E6C08">
        <w:rPr>
          <w:sz w:val="40"/>
          <w:szCs w:val="40"/>
        </w:rPr>
        <w:t>. И как сказал Лев Ландоу “Главное – делайте все с увлечением, это страшно украшает жизнь”.</w:t>
      </w:r>
    </w:p>
    <w:p w:rsidR="00FF0541" w:rsidRPr="008E6C08" w:rsidRDefault="00FF0541" w:rsidP="004B67ED">
      <w:pPr>
        <w:rPr>
          <w:sz w:val="40"/>
          <w:szCs w:val="40"/>
        </w:rPr>
      </w:pPr>
      <w:r>
        <w:rPr>
          <w:sz w:val="40"/>
          <w:szCs w:val="40"/>
        </w:rPr>
        <w:t>- А с</w:t>
      </w:r>
      <w:r w:rsidRPr="008E6C08">
        <w:rPr>
          <w:sz w:val="40"/>
          <w:szCs w:val="40"/>
        </w:rPr>
        <w:t>ейчас мы</w:t>
      </w:r>
      <w:r>
        <w:rPr>
          <w:sz w:val="40"/>
          <w:szCs w:val="40"/>
        </w:rPr>
        <w:t xml:space="preserve"> приступим к  изготовлению “корзинки</w:t>
      </w:r>
      <w:r w:rsidRPr="008E6C08">
        <w:rPr>
          <w:sz w:val="40"/>
          <w:szCs w:val="40"/>
        </w:rPr>
        <w:t xml:space="preserve"> для конфет", и мы сделаем её из старых газет.</w:t>
      </w:r>
    </w:p>
    <w:p w:rsidR="00FF0541" w:rsidRPr="008E6C08" w:rsidRDefault="00FF0541" w:rsidP="004B67ED">
      <w:pPr>
        <w:rPr>
          <w:sz w:val="40"/>
          <w:szCs w:val="40"/>
        </w:rPr>
      </w:pPr>
      <w:r>
        <w:rPr>
          <w:sz w:val="40"/>
          <w:szCs w:val="40"/>
        </w:rPr>
        <w:t>И так, начинаем</w:t>
      </w:r>
      <w:r w:rsidRPr="008E6C08">
        <w:rPr>
          <w:sz w:val="40"/>
          <w:szCs w:val="40"/>
        </w:rPr>
        <w:t>.</w:t>
      </w:r>
    </w:p>
    <w:p w:rsidR="00FF0541" w:rsidRPr="008E6C08" w:rsidRDefault="00FF0541" w:rsidP="004B67ED">
      <w:pPr>
        <w:rPr>
          <w:sz w:val="40"/>
          <w:szCs w:val="40"/>
        </w:rPr>
      </w:pPr>
      <w:r>
        <w:rPr>
          <w:sz w:val="40"/>
          <w:szCs w:val="40"/>
        </w:rPr>
        <w:t>Для работы нам понадобится</w:t>
      </w:r>
      <w:r w:rsidRPr="008E6C08">
        <w:rPr>
          <w:sz w:val="40"/>
          <w:szCs w:val="40"/>
        </w:rPr>
        <w:t>:</w:t>
      </w:r>
    </w:p>
    <w:p w:rsidR="00FF0541" w:rsidRPr="008E6C08" w:rsidRDefault="00FF0541" w:rsidP="004A6D32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8E6C08">
        <w:rPr>
          <w:sz w:val="40"/>
          <w:szCs w:val="40"/>
        </w:rPr>
        <w:t>Старые газеты;</w:t>
      </w:r>
    </w:p>
    <w:p w:rsidR="00FF0541" w:rsidRPr="008E6C08" w:rsidRDefault="00FF0541" w:rsidP="004A6D32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>Форма</w:t>
      </w:r>
      <w:r w:rsidRPr="008E6C08">
        <w:rPr>
          <w:sz w:val="40"/>
          <w:szCs w:val="40"/>
        </w:rPr>
        <w:t>;</w:t>
      </w:r>
    </w:p>
    <w:p w:rsidR="00FF0541" w:rsidRPr="008E6C08" w:rsidRDefault="00FF0541" w:rsidP="004A6D32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>Кисточка, клей</w:t>
      </w:r>
      <w:r w:rsidRPr="008E6C08">
        <w:rPr>
          <w:sz w:val="40"/>
          <w:szCs w:val="40"/>
        </w:rPr>
        <w:t xml:space="preserve"> ПВА;</w:t>
      </w:r>
    </w:p>
    <w:p w:rsidR="00FF0541" w:rsidRPr="008E6C08" w:rsidRDefault="00FF0541" w:rsidP="004A6D32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>Вязальная спица, ножницы</w:t>
      </w:r>
      <w:r w:rsidRPr="008E6C08">
        <w:rPr>
          <w:sz w:val="40"/>
          <w:szCs w:val="40"/>
        </w:rPr>
        <w:t>;</w:t>
      </w:r>
    </w:p>
    <w:p w:rsidR="00FF0541" w:rsidRPr="008E6C08" w:rsidRDefault="00FF0541" w:rsidP="00B71CE5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>Марилка и лак.</w:t>
      </w:r>
    </w:p>
    <w:p w:rsidR="00FF0541" w:rsidRPr="008E6C08" w:rsidRDefault="00FF0541" w:rsidP="00B71CE5">
      <w:pPr>
        <w:ind w:left="360"/>
        <w:jc w:val="center"/>
        <w:rPr>
          <w:sz w:val="40"/>
          <w:szCs w:val="40"/>
        </w:rPr>
      </w:pPr>
      <w:r w:rsidRPr="008E6C08">
        <w:rPr>
          <w:sz w:val="40"/>
          <w:szCs w:val="40"/>
        </w:rPr>
        <w:t>Технология изготовления.</w:t>
      </w:r>
    </w:p>
    <w:p w:rsidR="00FF0541" w:rsidRPr="008E6C08" w:rsidRDefault="00FF0541" w:rsidP="00BC21A4">
      <w:pPr>
        <w:rPr>
          <w:sz w:val="40"/>
          <w:szCs w:val="40"/>
        </w:rPr>
      </w:pPr>
      <w:r w:rsidRPr="008E6C08">
        <w:rPr>
          <w:sz w:val="40"/>
          <w:szCs w:val="40"/>
        </w:rPr>
        <w:t>А) Разрезать газету вдоль на четыре части;</w:t>
      </w:r>
    </w:p>
    <w:p w:rsidR="00FF0541" w:rsidRPr="008E6C08" w:rsidRDefault="00FF0541" w:rsidP="00BC21A4">
      <w:pPr>
        <w:rPr>
          <w:sz w:val="40"/>
          <w:szCs w:val="40"/>
        </w:rPr>
      </w:pPr>
      <w:r w:rsidRPr="008E6C08">
        <w:rPr>
          <w:sz w:val="40"/>
          <w:szCs w:val="40"/>
        </w:rPr>
        <w:t>Б) Накрутить газету на спицу под углом и закрепить уголок.</w:t>
      </w:r>
    </w:p>
    <w:p w:rsidR="00FF0541" w:rsidRPr="008E6C08" w:rsidRDefault="00FF0541" w:rsidP="00BC21A4">
      <w:pPr>
        <w:rPr>
          <w:sz w:val="40"/>
          <w:szCs w:val="40"/>
        </w:rPr>
      </w:pPr>
      <w:r w:rsidRPr="008E6C08">
        <w:rPr>
          <w:sz w:val="40"/>
          <w:szCs w:val="40"/>
        </w:rPr>
        <w:t>Показать приемы плетения дна, с использованием презентации показать какое дно можно сплести.</w:t>
      </w:r>
    </w:p>
    <w:p w:rsidR="00FF0541" w:rsidRPr="008E6C08" w:rsidRDefault="00FF0541" w:rsidP="00BC21A4">
      <w:pPr>
        <w:rPr>
          <w:sz w:val="40"/>
          <w:szCs w:val="40"/>
        </w:rPr>
      </w:pPr>
      <w:r>
        <w:rPr>
          <w:sz w:val="40"/>
          <w:szCs w:val="40"/>
        </w:rPr>
        <w:t xml:space="preserve">- </w:t>
      </w:r>
      <w:r w:rsidRPr="008E6C08">
        <w:rPr>
          <w:sz w:val="40"/>
          <w:szCs w:val="40"/>
        </w:rPr>
        <w:t>Чтобы ускорить нашу работу, мы используем готовое картонное д</w:t>
      </w:r>
      <w:r>
        <w:rPr>
          <w:sz w:val="40"/>
          <w:szCs w:val="40"/>
        </w:rPr>
        <w:t>но, которое</w:t>
      </w:r>
      <w:r w:rsidRPr="008E6C08">
        <w:rPr>
          <w:sz w:val="40"/>
          <w:szCs w:val="40"/>
        </w:rPr>
        <w:t xml:space="preserve"> будем оплетать, плести будем способом “веревочка”.</w:t>
      </w:r>
    </w:p>
    <w:p w:rsidR="00FF0541" w:rsidRPr="008E6C08" w:rsidRDefault="00FF0541" w:rsidP="00BC21A4">
      <w:pPr>
        <w:rPr>
          <w:sz w:val="40"/>
          <w:szCs w:val="40"/>
        </w:rPr>
      </w:pPr>
      <w:r w:rsidRPr="008E6C08">
        <w:rPr>
          <w:sz w:val="40"/>
          <w:szCs w:val="40"/>
        </w:rPr>
        <w:t>Выполнение  индивидуальной работы.</w:t>
      </w:r>
    </w:p>
    <w:p w:rsidR="00FF0541" w:rsidRPr="008E6C08" w:rsidRDefault="00FF0541" w:rsidP="00BC21A4">
      <w:pPr>
        <w:rPr>
          <w:sz w:val="40"/>
          <w:szCs w:val="40"/>
        </w:rPr>
      </w:pPr>
      <w:r w:rsidRPr="008E6C08">
        <w:rPr>
          <w:sz w:val="40"/>
          <w:szCs w:val="40"/>
        </w:rPr>
        <w:t>Вставить форму и поднять трубочки вверх;</w:t>
      </w:r>
    </w:p>
    <w:p w:rsidR="00FF0541" w:rsidRPr="008E6C08" w:rsidRDefault="00FF0541" w:rsidP="00BC21A4">
      <w:pPr>
        <w:rPr>
          <w:sz w:val="40"/>
          <w:szCs w:val="40"/>
        </w:rPr>
      </w:pPr>
      <w:r w:rsidRPr="008E6C08">
        <w:rPr>
          <w:sz w:val="40"/>
          <w:szCs w:val="40"/>
        </w:rPr>
        <w:t>Оплетать форму, наращивая трубочки;</w:t>
      </w:r>
    </w:p>
    <w:p w:rsidR="00FF0541" w:rsidRPr="008E6C08" w:rsidRDefault="00FF0541" w:rsidP="00BC21A4">
      <w:pPr>
        <w:rPr>
          <w:sz w:val="40"/>
          <w:szCs w:val="40"/>
        </w:rPr>
      </w:pPr>
      <w:r w:rsidRPr="008E6C08">
        <w:rPr>
          <w:sz w:val="40"/>
          <w:szCs w:val="40"/>
        </w:rPr>
        <w:t>Показать приемы загиба верха корзинки;</w:t>
      </w:r>
    </w:p>
    <w:p w:rsidR="00FF0541" w:rsidRPr="008E6C08" w:rsidRDefault="00FF0541" w:rsidP="00BC21A4">
      <w:pPr>
        <w:rPr>
          <w:sz w:val="40"/>
          <w:szCs w:val="40"/>
        </w:rPr>
      </w:pPr>
      <w:r w:rsidRPr="008E6C08">
        <w:rPr>
          <w:sz w:val="40"/>
          <w:szCs w:val="40"/>
        </w:rPr>
        <w:t>Закончив плетение, оформить корзинку;</w:t>
      </w:r>
    </w:p>
    <w:p w:rsidR="00FF0541" w:rsidRPr="008E6C08" w:rsidRDefault="00FF0541" w:rsidP="00BC21A4">
      <w:pPr>
        <w:rPr>
          <w:sz w:val="40"/>
          <w:szCs w:val="40"/>
        </w:rPr>
      </w:pPr>
      <w:r w:rsidRPr="008E6C08">
        <w:rPr>
          <w:sz w:val="40"/>
          <w:szCs w:val="40"/>
        </w:rPr>
        <w:t>Покрасить морилкой, акриловыми красками. Можно нанести орнамент, выполнить декупаж, сделать объемные цветы, украсить кружевам, лентами. Продемонстрировать готовые изделия.</w:t>
      </w:r>
    </w:p>
    <w:p w:rsidR="00FF0541" w:rsidRPr="008E6C08" w:rsidRDefault="00FF0541" w:rsidP="00C555FC">
      <w:pPr>
        <w:jc w:val="center"/>
        <w:rPr>
          <w:sz w:val="40"/>
          <w:szCs w:val="40"/>
        </w:rPr>
      </w:pPr>
      <w:r w:rsidRPr="008E6C08">
        <w:rPr>
          <w:sz w:val="40"/>
          <w:szCs w:val="40"/>
        </w:rPr>
        <w:t>Заключительная часть.</w:t>
      </w:r>
    </w:p>
    <w:p w:rsidR="00FF0541" w:rsidRPr="008E6C08" w:rsidRDefault="00FF0541" w:rsidP="00C555FC">
      <w:pPr>
        <w:rPr>
          <w:sz w:val="40"/>
          <w:szCs w:val="40"/>
        </w:rPr>
      </w:pPr>
      <w:r w:rsidRPr="008E6C08">
        <w:rPr>
          <w:sz w:val="40"/>
          <w:szCs w:val="40"/>
        </w:rPr>
        <w:t>Дискуссия  по результа</w:t>
      </w:r>
      <w:r>
        <w:rPr>
          <w:sz w:val="40"/>
          <w:szCs w:val="40"/>
        </w:rPr>
        <w:t>там совместной деятельности Мастер-класса.</w:t>
      </w:r>
    </w:p>
    <w:p w:rsidR="00FF0541" w:rsidRDefault="00FF0541" w:rsidP="00C555FC">
      <w:pPr>
        <w:rPr>
          <w:sz w:val="40"/>
          <w:szCs w:val="40"/>
        </w:rPr>
      </w:pPr>
      <w:r w:rsidRPr="008E6C08">
        <w:rPr>
          <w:sz w:val="40"/>
          <w:szCs w:val="40"/>
        </w:rPr>
        <w:t xml:space="preserve">Я думаю, что Вам понравился наш Мастер класс! Забирая с собой готовую работу, в вашем сердце останется память о нашей встрече. </w:t>
      </w:r>
    </w:p>
    <w:p w:rsidR="00FF0541" w:rsidRPr="008E6C08" w:rsidRDefault="00FF0541" w:rsidP="00C555FC">
      <w:pPr>
        <w:rPr>
          <w:sz w:val="40"/>
          <w:szCs w:val="40"/>
        </w:rPr>
      </w:pPr>
      <w:r w:rsidRPr="008E6C08">
        <w:rPr>
          <w:sz w:val="40"/>
          <w:szCs w:val="40"/>
        </w:rPr>
        <w:t>Желаю Вам творческих успехов!</w:t>
      </w:r>
    </w:p>
    <w:sectPr w:rsidR="00FF0541" w:rsidRPr="008E6C08" w:rsidSect="00C67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339A"/>
    <w:multiLevelType w:val="hybridMultilevel"/>
    <w:tmpl w:val="5E8A45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4AB6811"/>
    <w:multiLevelType w:val="hybridMultilevel"/>
    <w:tmpl w:val="0194F5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6BEA"/>
    <w:rsid w:val="00001136"/>
    <w:rsid w:val="00001943"/>
    <w:rsid w:val="000036EC"/>
    <w:rsid w:val="000064E4"/>
    <w:rsid w:val="00006C0D"/>
    <w:rsid w:val="00014EDF"/>
    <w:rsid w:val="000202A9"/>
    <w:rsid w:val="0002479C"/>
    <w:rsid w:val="0003375C"/>
    <w:rsid w:val="00041522"/>
    <w:rsid w:val="0004721D"/>
    <w:rsid w:val="00070FF2"/>
    <w:rsid w:val="00074A90"/>
    <w:rsid w:val="00075A34"/>
    <w:rsid w:val="0007789D"/>
    <w:rsid w:val="000843C1"/>
    <w:rsid w:val="000844EB"/>
    <w:rsid w:val="00093F17"/>
    <w:rsid w:val="000A4507"/>
    <w:rsid w:val="000A67D2"/>
    <w:rsid w:val="000A73E2"/>
    <w:rsid w:val="000B445C"/>
    <w:rsid w:val="000F01DE"/>
    <w:rsid w:val="0010593A"/>
    <w:rsid w:val="0011365A"/>
    <w:rsid w:val="00114E94"/>
    <w:rsid w:val="00127AF4"/>
    <w:rsid w:val="00127C3A"/>
    <w:rsid w:val="001307E7"/>
    <w:rsid w:val="00131DAA"/>
    <w:rsid w:val="00131DEE"/>
    <w:rsid w:val="00135DC8"/>
    <w:rsid w:val="0014714E"/>
    <w:rsid w:val="001517CA"/>
    <w:rsid w:val="0015416D"/>
    <w:rsid w:val="00155928"/>
    <w:rsid w:val="0016213B"/>
    <w:rsid w:val="0016466D"/>
    <w:rsid w:val="00167A46"/>
    <w:rsid w:val="00172D7B"/>
    <w:rsid w:val="0017661B"/>
    <w:rsid w:val="00183802"/>
    <w:rsid w:val="001A2A42"/>
    <w:rsid w:val="001A706C"/>
    <w:rsid w:val="001B094E"/>
    <w:rsid w:val="001B0F34"/>
    <w:rsid w:val="001B3494"/>
    <w:rsid w:val="001B5DB2"/>
    <w:rsid w:val="001B73A5"/>
    <w:rsid w:val="001C017F"/>
    <w:rsid w:val="001C6689"/>
    <w:rsid w:val="001E2A09"/>
    <w:rsid w:val="001E3A3C"/>
    <w:rsid w:val="001E62D1"/>
    <w:rsid w:val="001F1793"/>
    <w:rsid w:val="001F71B5"/>
    <w:rsid w:val="001F7A1E"/>
    <w:rsid w:val="0020014B"/>
    <w:rsid w:val="002046AA"/>
    <w:rsid w:val="00204A7E"/>
    <w:rsid w:val="00207AE1"/>
    <w:rsid w:val="0021037E"/>
    <w:rsid w:val="002120EA"/>
    <w:rsid w:val="00216C7A"/>
    <w:rsid w:val="0022501A"/>
    <w:rsid w:val="00230797"/>
    <w:rsid w:val="00235F71"/>
    <w:rsid w:val="00241520"/>
    <w:rsid w:val="00242A6E"/>
    <w:rsid w:val="00250589"/>
    <w:rsid w:val="00251E38"/>
    <w:rsid w:val="00266FBD"/>
    <w:rsid w:val="00274E02"/>
    <w:rsid w:val="002918AB"/>
    <w:rsid w:val="002A02E4"/>
    <w:rsid w:val="002A57D7"/>
    <w:rsid w:val="002B0F98"/>
    <w:rsid w:val="002B17AD"/>
    <w:rsid w:val="002C0401"/>
    <w:rsid w:val="002C1A89"/>
    <w:rsid w:val="002C1D61"/>
    <w:rsid w:val="002C25EB"/>
    <w:rsid w:val="002D2798"/>
    <w:rsid w:val="002D3543"/>
    <w:rsid w:val="002E0BC5"/>
    <w:rsid w:val="002E0C10"/>
    <w:rsid w:val="002E64C2"/>
    <w:rsid w:val="002E6E2C"/>
    <w:rsid w:val="002F1E61"/>
    <w:rsid w:val="002F29E9"/>
    <w:rsid w:val="002F2CB2"/>
    <w:rsid w:val="002F5C86"/>
    <w:rsid w:val="00305A2A"/>
    <w:rsid w:val="00310C8F"/>
    <w:rsid w:val="00311A39"/>
    <w:rsid w:val="00314556"/>
    <w:rsid w:val="00320082"/>
    <w:rsid w:val="00330C85"/>
    <w:rsid w:val="00333EBD"/>
    <w:rsid w:val="0034405C"/>
    <w:rsid w:val="003474D6"/>
    <w:rsid w:val="00352488"/>
    <w:rsid w:val="003527E4"/>
    <w:rsid w:val="00356421"/>
    <w:rsid w:val="0036302F"/>
    <w:rsid w:val="00374271"/>
    <w:rsid w:val="00380995"/>
    <w:rsid w:val="003865D8"/>
    <w:rsid w:val="003869B3"/>
    <w:rsid w:val="00390125"/>
    <w:rsid w:val="00391DDF"/>
    <w:rsid w:val="003A6BEA"/>
    <w:rsid w:val="003B1CA6"/>
    <w:rsid w:val="003B206E"/>
    <w:rsid w:val="003D25FE"/>
    <w:rsid w:val="003D3145"/>
    <w:rsid w:val="003E220B"/>
    <w:rsid w:val="0040134E"/>
    <w:rsid w:val="004022FD"/>
    <w:rsid w:val="00402A78"/>
    <w:rsid w:val="00405B9D"/>
    <w:rsid w:val="00410706"/>
    <w:rsid w:val="004127CB"/>
    <w:rsid w:val="004177F5"/>
    <w:rsid w:val="004222BA"/>
    <w:rsid w:val="00425A24"/>
    <w:rsid w:val="004307F5"/>
    <w:rsid w:val="00435DE3"/>
    <w:rsid w:val="00441635"/>
    <w:rsid w:val="0044719A"/>
    <w:rsid w:val="00465A8E"/>
    <w:rsid w:val="004667D2"/>
    <w:rsid w:val="00474000"/>
    <w:rsid w:val="00476656"/>
    <w:rsid w:val="00484A3C"/>
    <w:rsid w:val="004875B8"/>
    <w:rsid w:val="0049670F"/>
    <w:rsid w:val="004A6D32"/>
    <w:rsid w:val="004B5D6D"/>
    <w:rsid w:val="004B67ED"/>
    <w:rsid w:val="004B6953"/>
    <w:rsid w:val="004C29E9"/>
    <w:rsid w:val="004D1BC8"/>
    <w:rsid w:val="004D76C3"/>
    <w:rsid w:val="004E20A0"/>
    <w:rsid w:val="004E5A98"/>
    <w:rsid w:val="004E5D40"/>
    <w:rsid w:val="004F200E"/>
    <w:rsid w:val="004F5DA4"/>
    <w:rsid w:val="00516BF4"/>
    <w:rsid w:val="00526B43"/>
    <w:rsid w:val="00534ADA"/>
    <w:rsid w:val="00536770"/>
    <w:rsid w:val="00554BEA"/>
    <w:rsid w:val="0056121B"/>
    <w:rsid w:val="00562E8A"/>
    <w:rsid w:val="00574072"/>
    <w:rsid w:val="005772AC"/>
    <w:rsid w:val="00591920"/>
    <w:rsid w:val="0059761B"/>
    <w:rsid w:val="00597AE9"/>
    <w:rsid w:val="005A359D"/>
    <w:rsid w:val="005B2C30"/>
    <w:rsid w:val="005B7367"/>
    <w:rsid w:val="005C2B8E"/>
    <w:rsid w:val="005C45A4"/>
    <w:rsid w:val="005D39EF"/>
    <w:rsid w:val="005D6719"/>
    <w:rsid w:val="005D780C"/>
    <w:rsid w:val="005E0BCE"/>
    <w:rsid w:val="005E13A9"/>
    <w:rsid w:val="005E17E5"/>
    <w:rsid w:val="0060095F"/>
    <w:rsid w:val="00600EBE"/>
    <w:rsid w:val="0060155A"/>
    <w:rsid w:val="00604832"/>
    <w:rsid w:val="00605B61"/>
    <w:rsid w:val="006060B2"/>
    <w:rsid w:val="006121FA"/>
    <w:rsid w:val="00613704"/>
    <w:rsid w:val="006165FF"/>
    <w:rsid w:val="00616682"/>
    <w:rsid w:val="0061752D"/>
    <w:rsid w:val="00620D41"/>
    <w:rsid w:val="0062120F"/>
    <w:rsid w:val="006247E9"/>
    <w:rsid w:val="0062681A"/>
    <w:rsid w:val="006313A4"/>
    <w:rsid w:val="00635213"/>
    <w:rsid w:val="00637552"/>
    <w:rsid w:val="00641055"/>
    <w:rsid w:val="006433ED"/>
    <w:rsid w:val="00645132"/>
    <w:rsid w:val="00646F9A"/>
    <w:rsid w:val="006535AC"/>
    <w:rsid w:val="00655C6F"/>
    <w:rsid w:val="00660252"/>
    <w:rsid w:val="006672B1"/>
    <w:rsid w:val="006673B5"/>
    <w:rsid w:val="006806CF"/>
    <w:rsid w:val="006815D5"/>
    <w:rsid w:val="006856EF"/>
    <w:rsid w:val="0068654C"/>
    <w:rsid w:val="00694D5C"/>
    <w:rsid w:val="00697528"/>
    <w:rsid w:val="006A5D92"/>
    <w:rsid w:val="006B40BB"/>
    <w:rsid w:val="006C79F1"/>
    <w:rsid w:val="006D2690"/>
    <w:rsid w:val="006E7E30"/>
    <w:rsid w:val="006F0A25"/>
    <w:rsid w:val="00704334"/>
    <w:rsid w:val="00713D55"/>
    <w:rsid w:val="00715B89"/>
    <w:rsid w:val="00716389"/>
    <w:rsid w:val="00717EDA"/>
    <w:rsid w:val="007328EF"/>
    <w:rsid w:val="00744603"/>
    <w:rsid w:val="00746F7D"/>
    <w:rsid w:val="00754AAA"/>
    <w:rsid w:val="0076435C"/>
    <w:rsid w:val="007702AF"/>
    <w:rsid w:val="00773B41"/>
    <w:rsid w:val="0078453E"/>
    <w:rsid w:val="007849E2"/>
    <w:rsid w:val="007852D5"/>
    <w:rsid w:val="00787BDF"/>
    <w:rsid w:val="0079057B"/>
    <w:rsid w:val="0079297B"/>
    <w:rsid w:val="00795A38"/>
    <w:rsid w:val="00796709"/>
    <w:rsid w:val="00797DDD"/>
    <w:rsid w:val="007A2E5D"/>
    <w:rsid w:val="007B39DB"/>
    <w:rsid w:val="007C6B4C"/>
    <w:rsid w:val="007C789F"/>
    <w:rsid w:val="007E06DE"/>
    <w:rsid w:val="007E0709"/>
    <w:rsid w:val="007E6F0A"/>
    <w:rsid w:val="007E7AA6"/>
    <w:rsid w:val="007F41C8"/>
    <w:rsid w:val="00802D9D"/>
    <w:rsid w:val="00811852"/>
    <w:rsid w:val="00813227"/>
    <w:rsid w:val="00813C47"/>
    <w:rsid w:val="0082576A"/>
    <w:rsid w:val="0082606E"/>
    <w:rsid w:val="0082725A"/>
    <w:rsid w:val="00827967"/>
    <w:rsid w:val="00830959"/>
    <w:rsid w:val="00834C15"/>
    <w:rsid w:val="00837E8F"/>
    <w:rsid w:val="00840319"/>
    <w:rsid w:val="008414C7"/>
    <w:rsid w:val="008523DF"/>
    <w:rsid w:val="00853800"/>
    <w:rsid w:val="00856876"/>
    <w:rsid w:val="00860E61"/>
    <w:rsid w:val="00861EC7"/>
    <w:rsid w:val="008628ED"/>
    <w:rsid w:val="00892F72"/>
    <w:rsid w:val="008A6228"/>
    <w:rsid w:val="008A69EB"/>
    <w:rsid w:val="008B34A3"/>
    <w:rsid w:val="008B6AAD"/>
    <w:rsid w:val="008D125A"/>
    <w:rsid w:val="008E6C08"/>
    <w:rsid w:val="00904849"/>
    <w:rsid w:val="009056AA"/>
    <w:rsid w:val="009056C2"/>
    <w:rsid w:val="00911891"/>
    <w:rsid w:val="00924A3B"/>
    <w:rsid w:val="00927441"/>
    <w:rsid w:val="00932CDD"/>
    <w:rsid w:val="00937B3E"/>
    <w:rsid w:val="009404C1"/>
    <w:rsid w:val="009438E3"/>
    <w:rsid w:val="00945945"/>
    <w:rsid w:val="00952AA6"/>
    <w:rsid w:val="00956AC8"/>
    <w:rsid w:val="00975ADC"/>
    <w:rsid w:val="00981620"/>
    <w:rsid w:val="00991545"/>
    <w:rsid w:val="009A72EB"/>
    <w:rsid w:val="009A7866"/>
    <w:rsid w:val="009B121D"/>
    <w:rsid w:val="009C5A70"/>
    <w:rsid w:val="009D0A26"/>
    <w:rsid w:val="009E5B3F"/>
    <w:rsid w:val="009F3600"/>
    <w:rsid w:val="009F6730"/>
    <w:rsid w:val="00A02859"/>
    <w:rsid w:val="00A03F5F"/>
    <w:rsid w:val="00A0443A"/>
    <w:rsid w:val="00A06163"/>
    <w:rsid w:val="00A15434"/>
    <w:rsid w:val="00A16D14"/>
    <w:rsid w:val="00A20F96"/>
    <w:rsid w:val="00A30498"/>
    <w:rsid w:val="00A33540"/>
    <w:rsid w:val="00A36ADD"/>
    <w:rsid w:val="00A53A66"/>
    <w:rsid w:val="00A72EC7"/>
    <w:rsid w:val="00A7465C"/>
    <w:rsid w:val="00A75F98"/>
    <w:rsid w:val="00A76DBA"/>
    <w:rsid w:val="00A77175"/>
    <w:rsid w:val="00A923F3"/>
    <w:rsid w:val="00A936B0"/>
    <w:rsid w:val="00AB64DC"/>
    <w:rsid w:val="00AB659A"/>
    <w:rsid w:val="00AB7702"/>
    <w:rsid w:val="00AB7A44"/>
    <w:rsid w:val="00AC605F"/>
    <w:rsid w:val="00AD71A0"/>
    <w:rsid w:val="00AF0539"/>
    <w:rsid w:val="00AF1C7C"/>
    <w:rsid w:val="00AF7288"/>
    <w:rsid w:val="00B03590"/>
    <w:rsid w:val="00B11ED6"/>
    <w:rsid w:val="00B12BDC"/>
    <w:rsid w:val="00B12FA0"/>
    <w:rsid w:val="00B133A9"/>
    <w:rsid w:val="00B13666"/>
    <w:rsid w:val="00B156FC"/>
    <w:rsid w:val="00B17C0B"/>
    <w:rsid w:val="00B27F97"/>
    <w:rsid w:val="00B30154"/>
    <w:rsid w:val="00B34B48"/>
    <w:rsid w:val="00B627F1"/>
    <w:rsid w:val="00B63538"/>
    <w:rsid w:val="00B71CE5"/>
    <w:rsid w:val="00B749BC"/>
    <w:rsid w:val="00B81302"/>
    <w:rsid w:val="00B83C54"/>
    <w:rsid w:val="00B923DD"/>
    <w:rsid w:val="00B94203"/>
    <w:rsid w:val="00BA3C8B"/>
    <w:rsid w:val="00BA4641"/>
    <w:rsid w:val="00BA64EC"/>
    <w:rsid w:val="00BB1F80"/>
    <w:rsid w:val="00BB2069"/>
    <w:rsid w:val="00BB5CBD"/>
    <w:rsid w:val="00BB6D2D"/>
    <w:rsid w:val="00BC21A4"/>
    <w:rsid w:val="00BC3A92"/>
    <w:rsid w:val="00BC5D2D"/>
    <w:rsid w:val="00BC79D2"/>
    <w:rsid w:val="00BE455B"/>
    <w:rsid w:val="00BF1835"/>
    <w:rsid w:val="00BF7D1E"/>
    <w:rsid w:val="00C01753"/>
    <w:rsid w:val="00C1283A"/>
    <w:rsid w:val="00C1389A"/>
    <w:rsid w:val="00C15ECC"/>
    <w:rsid w:val="00C25155"/>
    <w:rsid w:val="00C30674"/>
    <w:rsid w:val="00C33C46"/>
    <w:rsid w:val="00C45176"/>
    <w:rsid w:val="00C55398"/>
    <w:rsid w:val="00C555FC"/>
    <w:rsid w:val="00C65615"/>
    <w:rsid w:val="00C677FB"/>
    <w:rsid w:val="00C679CB"/>
    <w:rsid w:val="00C75417"/>
    <w:rsid w:val="00C83CB2"/>
    <w:rsid w:val="00C8692D"/>
    <w:rsid w:val="00C90CC2"/>
    <w:rsid w:val="00C9236D"/>
    <w:rsid w:val="00C96C69"/>
    <w:rsid w:val="00CA0582"/>
    <w:rsid w:val="00CA445A"/>
    <w:rsid w:val="00CA4613"/>
    <w:rsid w:val="00CA6E86"/>
    <w:rsid w:val="00CA7AF8"/>
    <w:rsid w:val="00CB2721"/>
    <w:rsid w:val="00CB2FD4"/>
    <w:rsid w:val="00CE3A64"/>
    <w:rsid w:val="00CE706B"/>
    <w:rsid w:val="00CE7C5B"/>
    <w:rsid w:val="00D02626"/>
    <w:rsid w:val="00D0330E"/>
    <w:rsid w:val="00D16A69"/>
    <w:rsid w:val="00D220FA"/>
    <w:rsid w:val="00D24B3B"/>
    <w:rsid w:val="00D27806"/>
    <w:rsid w:val="00D352F3"/>
    <w:rsid w:val="00D42C67"/>
    <w:rsid w:val="00D463A1"/>
    <w:rsid w:val="00D50E66"/>
    <w:rsid w:val="00D51AE4"/>
    <w:rsid w:val="00D52591"/>
    <w:rsid w:val="00D52FF9"/>
    <w:rsid w:val="00D56533"/>
    <w:rsid w:val="00D57908"/>
    <w:rsid w:val="00D66EA4"/>
    <w:rsid w:val="00D7133D"/>
    <w:rsid w:val="00D71E64"/>
    <w:rsid w:val="00D85491"/>
    <w:rsid w:val="00D9493F"/>
    <w:rsid w:val="00D952ED"/>
    <w:rsid w:val="00DA2467"/>
    <w:rsid w:val="00DA5B3C"/>
    <w:rsid w:val="00DC0A6D"/>
    <w:rsid w:val="00DC4AA6"/>
    <w:rsid w:val="00DC7639"/>
    <w:rsid w:val="00DD2135"/>
    <w:rsid w:val="00DD2F64"/>
    <w:rsid w:val="00DD4BF8"/>
    <w:rsid w:val="00DE0207"/>
    <w:rsid w:val="00DE25C4"/>
    <w:rsid w:val="00DF551B"/>
    <w:rsid w:val="00E007AB"/>
    <w:rsid w:val="00E01658"/>
    <w:rsid w:val="00E01E1F"/>
    <w:rsid w:val="00E0282F"/>
    <w:rsid w:val="00E108D0"/>
    <w:rsid w:val="00E16FF1"/>
    <w:rsid w:val="00E2482A"/>
    <w:rsid w:val="00E24DE0"/>
    <w:rsid w:val="00E3771F"/>
    <w:rsid w:val="00E4187C"/>
    <w:rsid w:val="00E51906"/>
    <w:rsid w:val="00E55F5A"/>
    <w:rsid w:val="00E66BDD"/>
    <w:rsid w:val="00E72F3C"/>
    <w:rsid w:val="00E73EC2"/>
    <w:rsid w:val="00E81A86"/>
    <w:rsid w:val="00E83008"/>
    <w:rsid w:val="00E83579"/>
    <w:rsid w:val="00E83F52"/>
    <w:rsid w:val="00E85FBB"/>
    <w:rsid w:val="00E92C06"/>
    <w:rsid w:val="00E92D76"/>
    <w:rsid w:val="00E96115"/>
    <w:rsid w:val="00EA04A1"/>
    <w:rsid w:val="00EA26F5"/>
    <w:rsid w:val="00EB572F"/>
    <w:rsid w:val="00EC0749"/>
    <w:rsid w:val="00EC1A52"/>
    <w:rsid w:val="00EC1ED8"/>
    <w:rsid w:val="00EC588B"/>
    <w:rsid w:val="00EC7911"/>
    <w:rsid w:val="00ED178E"/>
    <w:rsid w:val="00ED1D54"/>
    <w:rsid w:val="00ED24A9"/>
    <w:rsid w:val="00ED64E8"/>
    <w:rsid w:val="00EE40AE"/>
    <w:rsid w:val="00EE4F84"/>
    <w:rsid w:val="00EF0F97"/>
    <w:rsid w:val="00EF7E6A"/>
    <w:rsid w:val="00F051D0"/>
    <w:rsid w:val="00F22D08"/>
    <w:rsid w:val="00F268E1"/>
    <w:rsid w:val="00F36518"/>
    <w:rsid w:val="00F40299"/>
    <w:rsid w:val="00F406F5"/>
    <w:rsid w:val="00F43D3F"/>
    <w:rsid w:val="00F4518F"/>
    <w:rsid w:val="00F6474A"/>
    <w:rsid w:val="00F77B21"/>
    <w:rsid w:val="00F8222E"/>
    <w:rsid w:val="00F9114A"/>
    <w:rsid w:val="00FA5E71"/>
    <w:rsid w:val="00FA709F"/>
    <w:rsid w:val="00FA7796"/>
    <w:rsid w:val="00FB155A"/>
    <w:rsid w:val="00FB76F0"/>
    <w:rsid w:val="00FC257E"/>
    <w:rsid w:val="00FC3724"/>
    <w:rsid w:val="00FC44AC"/>
    <w:rsid w:val="00FD2E2A"/>
    <w:rsid w:val="00FE26A9"/>
    <w:rsid w:val="00FE5A00"/>
    <w:rsid w:val="00FF0541"/>
    <w:rsid w:val="00FF1021"/>
    <w:rsid w:val="00FF15FD"/>
    <w:rsid w:val="00FF7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7F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D2F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152</TotalTime>
  <Pages>4</Pages>
  <Words>368</Words>
  <Characters>2100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DNA7 X86</cp:lastModifiedBy>
  <cp:revision>5</cp:revision>
  <cp:lastPrinted>2017-02-01T10:11:00Z</cp:lastPrinted>
  <dcterms:created xsi:type="dcterms:W3CDTF">2017-01-29T17:05:00Z</dcterms:created>
  <dcterms:modified xsi:type="dcterms:W3CDTF">2017-02-01T10:12:00Z</dcterms:modified>
</cp:coreProperties>
</file>