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266" w:rsidRDefault="00476266" w:rsidP="009316AF">
      <w:pPr>
        <w:jc w:val="both"/>
      </w:pPr>
    </w:p>
    <w:p w:rsidR="00476266" w:rsidRDefault="00476266" w:rsidP="00613A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Новогодний «Голубой огонек»</w:t>
      </w:r>
      <w:r w:rsidRPr="007B12F3">
        <w:rPr>
          <w:b/>
          <w:sz w:val="28"/>
          <w:szCs w:val="28"/>
        </w:rPr>
        <w:t xml:space="preserve">  для </w:t>
      </w:r>
      <w:r>
        <w:rPr>
          <w:b/>
          <w:sz w:val="28"/>
          <w:szCs w:val="28"/>
        </w:rPr>
        <w:t xml:space="preserve">родителей </w:t>
      </w:r>
      <w:r w:rsidRPr="007B12F3">
        <w:rPr>
          <w:b/>
          <w:sz w:val="28"/>
          <w:szCs w:val="28"/>
        </w:rPr>
        <w:t>.</w:t>
      </w:r>
    </w:p>
    <w:p w:rsidR="00476266" w:rsidRPr="00510319" w:rsidRDefault="00476266" w:rsidP="00510319">
      <w:pPr>
        <w:rPr>
          <w:sz w:val="28"/>
          <w:szCs w:val="28"/>
        </w:rPr>
      </w:pPr>
      <w:r w:rsidRPr="00510319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сплочение родителей, развитие командного духа,</w:t>
      </w:r>
      <w:r w:rsidRPr="00510319">
        <w:rPr>
          <w:sz w:val="28"/>
          <w:szCs w:val="28"/>
        </w:rPr>
        <w:t xml:space="preserve"> формирование умения договариваться с</w:t>
      </w:r>
      <w:r>
        <w:rPr>
          <w:sz w:val="28"/>
          <w:szCs w:val="28"/>
        </w:rPr>
        <w:t xml:space="preserve"> </w:t>
      </w:r>
      <w:r w:rsidRPr="00510319">
        <w:rPr>
          <w:sz w:val="28"/>
          <w:szCs w:val="28"/>
        </w:rPr>
        <w:t xml:space="preserve"> родителями; формирование умения представлять результаты собственной деятельности; преодоление застенчивости, робости, неуверенности; формирование ответственности; развитие тв</w:t>
      </w:r>
      <w:r>
        <w:rPr>
          <w:sz w:val="28"/>
          <w:szCs w:val="28"/>
        </w:rPr>
        <w:t xml:space="preserve">орческих способностей </w:t>
      </w:r>
      <w:r w:rsidRPr="00510319">
        <w:rPr>
          <w:sz w:val="28"/>
          <w:szCs w:val="28"/>
        </w:rPr>
        <w:t xml:space="preserve"> родителей.</w:t>
      </w:r>
    </w:p>
    <w:p w:rsidR="00476266" w:rsidRPr="00510319" w:rsidRDefault="00476266" w:rsidP="00510319">
      <w:pPr>
        <w:rPr>
          <w:sz w:val="28"/>
          <w:szCs w:val="28"/>
        </w:rPr>
      </w:pPr>
      <w:r>
        <w:rPr>
          <w:sz w:val="28"/>
          <w:szCs w:val="28"/>
        </w:rPr>
        <w:t xml:space="preserve">  Познакомить родителей</w:t>
      </w:r>
      <w:r w:rsidRPr="00510319">
        <w:rPr>
          <w:sz w:val="28"/>
          <w:szCs w:val="28"/>
        </w:rPr>
        <w:t xml:space="preserve"> с традициями празднова</w:t>
      </w:r>
      <w:r>
        <w:rPr>
          <w:sz w:val="28"/>
          <w:szCs w:val="28"/>
        </w:rPr>
        <w:t>ния Нового года в детском саду</w:t>
      </w:r>
      <w:r w:rsidRPr="0051031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510319">
        <w:rPr>
          <w:sz w:val="28"/>
          <w:szCs w:val="28"/>
        </w:rPr>
        <w:t>создать условия для формирования уважительного отнош</w:t>
      </w:r>
      <w:r>
        <w:rPr>
          <w:sz w:val="28"/>
          <w:szCs w:val="28"/>
        </w:rPr>
        <w:t>ения к выступающим</w:t>
      </w:r>
      <w:r w:rsidRPr="00510319">
        <w:rPr>
          <w:sz w:val="28"/>
          <w:szCs w:val="28"/>
        </w:rPr>
        <w:t>, умения внимательно слушать и ценить результаты труда других людей.</w:t>
      </w:r>
    </w:p>
    <w:p w:rsidR="00476266" w:rsidRPr="007B12F3" w:rsidRDefault="00476266" w:rsidP="00510319">
      <w:pPr>
        <w:rPr>
          <w:b/>
          <w:sz w:val="28"/>
          <w:szCs w:val="28"/>
          <w:lang w:val="kk-KZ"/>
        </w:rPr>
      </w:pPr>
    </w:p>
    <w:p w:rsidR="00476266" w:rsidRPr="00622A8D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1.:</w:t>
      </w:r>
      <w:r>
        <w:rPr>
          <w:sz w:val="28"/>
          <w:szCs w:val="28"/>
          <w:lang w:val="kk-KZ"/>
        </w:rPr>
        <w:t xml:space="preserve"> Қайырлы кеш құрметті ата-аналар, қоннақтар</w:t>
      </w:r>
      <w:r w:rsidRPr="00F44391">
        <w:rPr>
          <w:sz w:val="28"/>
          <w:szCs w:val="28"/>
          <w:lang w:val="kk-KZ"/>
        </w:rPr>
        <w:t>!</w:t>
      </w:r>
    </w:p>
    <w:p w:rsidR="00476266" w:rsidRPr="00313651" w:rsidRDefault="00476266" w:rsidP="00622A8D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Вед. 2:</w:t>
      </w:r>
      <w:r>
        <w:rPr>
          <w:sz w:val="28"/>
          <w:szCs w:val="28"/>
        </w:rPr>
        <w:t xml:space="preserve"> Добрый вечер, друзья!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1</w:t>
      </w:r>
      <w:r>
        <w:rPr>
          <w:sz w:val="28"/>
          <w:szCs w:val="28"/>
          <w:lang w:val="kk-KZ"/>
        </w:rPr>
        <w:t xml:space="preserve"> : Тамырын тереңге жәйған бай теректей бәрімізге сая бола білген. Ата-аналызды жаңа жылмен құттықтай отырып,сіздерге зор денсаулық бақытты ғумыр тілейміз. Шырайы шапағат пен шуаққа кенеліп, арамызда аман-сау жүре берініздер.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2: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Есть немало праздников прекрасных,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Каждый наступает в свой черед.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Но на свете самый добрый праздник,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Самый лучший праздник-Новый год!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1: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Он приходит снежною дорогой,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Закружив снежинок хоровод.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Красотой таинственной и строгой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Наполняет сердце  Новый год!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Вед.2.: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Он нам дарит веру в добрый случай,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первый день и в новый поворот,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Помогает становиться лучше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Всем на свете  людям  Новый год!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1: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 сейчас, прежде чем начать наш вечер, мы хотели бы вас познакомить с Уставом нашего вечера, с его правилами, которые мы, надеемся, вы будете неукоснительно и с большим удовольствием выполнять.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2: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Правило 1: Играйте и пойте в любимом зале, для этого вас сюда и позвали!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1: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Правило 2: Простим сегодня все ошибки, но не отсутствие улыбки!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2</w:t>
      </w:r>
      <w:r>
        <w:rPr>
          <w:sz w:val="28"/>
          <w:szCs w:val="28"/>
          <w:lang w:val="kk-KZ"/>
        </w:rPr>
        <w:t>: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Правило 3: Семь раз спляши, один раз отдохни!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1: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Правило 4: Скучных будем отправлять обратно, скучать можно дома, совершенно бесплатно!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2: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Правило 5: Вход на наш вечер-бесплатный, а вот выход из зала-по билетам, подписанным ведущими этого вечера. Цена билета на выход – 42 улыбки, 1000 хлопков в ладоши, 5000 телодвижений в танце.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 1: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 теперь, когда с правилами вечера вы знакомы, мы можем перейти к основной его части – к дружеским поздравлениям-ведь в предверии Нового года они звучат особенно волнующе. Хочется дать слово нашей несравненной, мудрой и гостеприимной хозяйке этого прекрасного дома Уміт Талкановне и нашему методисту обаятельной и лучезарной Светлане Валентиновне.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Поздравление от руководителей.</w:t>
      </w:r>
    </w:p>
    <w:p w:rsidR="00476266" w:rsidRDefault="00476266" w:rsidP="004A3ECB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Звучит музыка</w:t>
      </w:r>
      <w:r>
        <w:rPr>
          <w:b/>
          <w:sz w:val="28"/>
          <w:szCs w:val="28"/>
          <w:lang w:val="kk-KZ"/>
        </w:rPr>
        <w:t>.</w:t>
      </w:r>
    </w:p>
    <w:p w:rsidR="00476266" w:rsidRDefault="00476266" w:rsidP="004A3ECB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У елки сидит старик и ловит рыбу. Вытаскивает золотую рыбку.</w:t>
      </w:r>
    </w:p>
    <w:p w:rsidR="00476266" w:rsidRPr="004A3ECB" w:rsidRDefault="00476266" w:rsidP="004A3ECB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Дед</w:t>
      </w:r>
      <w:r>
        <w:rPr>
          <w:sz w:val="28"/>
          <w:szCs w:val="28"/>
          <w:lang w:val="kk-KZ"/>
        </w:rPr>
        <w:t xml:space="preserve">: </w:t>
      </w:r>
      <w:r w:rsidRPr="004A3ECB">
        <w:rPr>
          <w:sz w:val="28"/>
          <w:szCs w:val="28"/>
        </w:rPr>
        <w:t>Ура! Я рыбку поймал, да не простую, золотую! Вот счастье привалило!</w:t>
      </w:r>
    </w:p>
    <w:p w:rsidR="00476266" w:rsidRDefault="00476266" w:rsidP="004A3ECB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Эй, старуха, иди скорей сюда.</w:t>
      </w:r>
    </w:p>
    <w:p w:rsidR="00476266" w:rsidRPr="007B12F3" w:rsidRDefault="00476266" w:rsidP="004A3ECB">
      <w:pPr>
        <w:spacing w:line="240" w:lineRule="auto"/>
        <w:rPr>
          <w:b/>
          <w:sz w:val="28"/>
          <w:szCs w:val="28"/>
        </w:rPr>
      </w:pPr>
      <w:r w:rsidRPr="007B12F3">
        <w:rPr>
          <w:b/>
          <w:sz w:val="28"/>
          <w:szCs w:val="28"/>
        </w:rPr>
        <w:t xml:space="preserve">Выбегает  старуха под музыку со сковородкой в руках. 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Бабка:</w:t>
      </w:r>
      <w:r>
        <w:rPr>
          <w:sz w:val="28"/>
          <w:szCs w:val="28"/>
        </w:rPr>
        <w:t xml:space="preserve"> Бегу,бегу! Ну, наконец-то! Хоть что-то словил, давай ее сюда, сейчас я ее, голубушку, зажарю!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Дед</w:t>
      </w:r>
      <w:r>
        <w:rPr>
          <w:sz w:val="28"/>
          <w:szCs w:val="28"/>
        </w:rPr>
        <w:t>: Да ты что, старая! Посмотри,  это  рыбка золотая, она одно желание может выполнить.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Бабка</w:t>
      </w:r>
      <w:r>
        <w:rPr>
          <w:sz w:val="28"/>
          <w:szCs w:val="28"/>
        </w:rPr>
        <w:t>: Ух ты! Сейчас, сейчас, дай мне подумать. Я-то вся пообносилась, одеть нечего. Мне надо и юбку от Дольчегабана, и кардиган от Армани, и сапожки как у Бородиной, и на кастинг в Дом-2 записаться.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Дед:</w:t>
      </w:r>
      <w:r>
        <w:rPr>
          <w:sz w:val="28"/>
          <w:szCs w:val="28"/>
        </w:rPr>
        <w:t xml:space="preserve"> Может дом?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Бабка</w:t>
      </w:r>
      <w:r>
        <w:rPr>
          <w:sz w:val="28"/>
          <w:szCs w:val="28"/>
        </w:rPr>
        <w:t>: Да ты что, старый, совсем рехнулся? Новый год на носу, на президентскую елку надо попасть, там такие подарочки шикарные дают, а я всегда Снегурочкой побыть хотела, у нее такая шубка беленькая, мягонькая, серебром вся переливается...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Дед:</w:t>
      </w:r>
      <w:r>
        <w:rPr>
          <w:sz w:val="28"/>
          <w:szCs w:val="28"/>
        </w:rPr>
        <w:t xml:space="preserve"> Да и будь ты Снегуркой!</w:t>
      </w:r>
    </w:p>
    <w:p w:rsidR="00476266" w:rsidRPr="007B12F3" w:rsidRDefault="00476266" w:rsidP="004A3ECB">
      <w:pPr>
        <w:spacing w:line="240" w:lineRule="auto"/>
        <w:rPr>
          <w:b/>
          <w:sz w:val="28"/>
          <w:szCs w:val="28"/>
        </w:rPr>
      </w:pPr>
      <w:r w:rsidRPr="007B12F3">
        <w:rPr>
          <w:b/>
          <w:sz w:val="28"/>
          <w:szCs w:val="28"/>
        </w:rPr>
        <w:t>Звучит музыка, старик со старухой исчезают. Из-за елки, кружась, появляется Снегурочка.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Снег</w:t>
      </w:r>
      <w:r w:rsidRPr="001142D3">
        <w:rPr>
          <w:b/>
          <w:sz w:val="28"/>
          <w:szCs w:val="28"/>
        </w:rPr>
        <w:t>урочка</w:t>
      </w:r>
      <w:r>
        <w:rPr>
          <w:sz w:val="28"/>
          <w:szCs w:val="28"/>
        </w:rPr>
        <w:t>: Что случилось? Куда я попала? Была в лесу и вдруг здесь очутилась. Как здесь красиво и нарядно.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Вед.2</w:t>
      </w:r>
      <w:r>
        <w:rPr>
          <w:sz w:val="28"/>
          <w:szCs w:val="28"/>
        </w:rPr>
        <w:t>: Здравствуй, Снегурочка! Ты попала в детский сад.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>Снегурочка</w:t>
      </w:r>
      <w:r>
        <w:rPr>
          <w:sz w:val="28"/>
          <w:szCs w:val="28"/>
        </w:rPr>
        <w:t>: Здравствуйте! А где  мой дедушка Мороз? Вы не видали его? Он вперед меня вышел, может случилось с ним что-то?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Вед.2</w:t>
      </w:r>
      <w:r>
        <w:rPr>
          <w:sz w:val="28"/>
          <w:szCs w:val="28"/>
        </w:rPr>
        <w:t>: Не переживай, Снегурочка. Дед Мороз, наверное, в пути. Давайте поддержим Снегурочку, все вместе встанем в хоровод и споем песню .</w:t>
      </w:r>
    </w:p>
    <w:p w:rsidR="00476266" w:rsidRPr="007B12F3" w:rsidRDefault="00476266" w:rsidP="004A3ECB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Песня «Малыши-карандаши</w:t>
      </w:r>
      <w:r w:rsidRPr="007B12F3">
        <w:rPr>
          <w:b/>
          <w:sz w:val="28"/>
          <w:szCs w:val="28"/>
        </w:rPr>
        <w:t>».</w:t>
      </w:r>
    </w:p>
    <w:p w:rsidR="00476266" w:rsidRDefault="00476266" w:rsidP="004A3ECB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>Снегурочка</w:t>
      </w:r>
      <w:r w:rsidRPr="007B12F3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Что-то не спокойно мне на душе, Деда Мороза все нет и нет. Где же он?</w:t>
      </w:r>
    </w:p>
    <w:p w:rsidR="00476266" w:rsidRDefault="00476266" w:rsidP="00622A8D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Вед.2:</w:t>
      </w:r>
      <w:r>
        <w:rPr>
          <w:sz w:val="28"/>
          <w:szCs w:val="28"/>
        </w:rPr>
        <w:t xml:space="preserve"> А давайте все вместе  позовем Деда Мороза. 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</w:rPr>
      </w:pPr>
      <w:r w:rsidRPr="007B12F3">
        <w:rPr>
          <w:b/>
          <w:sz w:val="28"/>
          <w:szCs w:val="28"/>
        </w:rPr>
        <w:t>Зовут Деда Мороза.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</w:rPr>
      </w:pPr>
      <w:r w:rsidRPr="007B12F3">
        <w:rPr>
          <w:b/>
          <w:sz w:val="28"/>
          <w:szCs w:val="28"/>
        </w:rPr>
        <w:t>Звучит музыка, выбегает Баба-Яга с мешком Д.М.</w:t>
      </w:r>
    </w:p>
    <w:p w:rsidR="00476266" w:rsidRDefault="00476266" w:rsidP="00622A8D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Б.Я.:</w:t>
      </w:r>
      <w:r>
        <w:rPr>
          <w:sz w:val="28"/>
          <w:szCs w:val="28"/>
        </w:rPr>
        <w:t xml:space="preserve"> Здрасьте, гости дорогие! Собрались здесь, празднуете! А меня-то красавицу забыли, в гости не пригласили. Все без меня да без меня.</w:t>
      </w:r>
    </w:p>
    <w:p w:rsidR="00476266" w:rsidRDefault="00476266" w:rsidP="00622A8D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>Снегурочка</w:t>
      </w:r>
      <w:r w:rsidRPr="007B12F3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Баба-Яга, а ты дедушку моего не видела?</w:t>
      </w:r>
    </w:p>
    <w:p w:rsidR="00476266" w:rsidRDefault="00476266" w:rsidP="00622A8D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Б.Я.:</w:t>
      </w:r>
      <w:r>
        <w:rPr>
          <w:sz w:val="28"/>
          <w:szCs w:val="28"/>
        </w:rPr>
        <w:t xml:space="preserve"> Нет, не видала.</w:t>
      </w:r>
    </w:p>
    <w:p w:rsidR="00476266" w:rsidRDefault="00476266" w:rsidP="00622A8D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Вед.2:</w:t>
      </w:r>
      <w:r>
        <w:rPr>
          <w:sz w:val="28"/>
          <w:szCs w:val="28"/>
        </w:rPr>
        <w:t xml:space="preserve"> А что у тебя за мешок в руках, где ты его взяла?</w:t>
      </w:r>
    </w:p>
    <w:p w:rsidR="00476266" w:rsidRDefault="00476266" w:rsidP="00622A8D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Б.Я.:</w:t>
      </w:r>
      <w:r>
        <w:rPr>
          <w:sz w:val="28"/>
          <w:szCs w:val="28"/>
        </w:rPr>
        <w:t xml:space="preserve"> Это мое! </w:t>
      </w:r>
    </w:p>
    <w:p w:rsidR="00476266" w:rsidRDefault="00476266" w:rsidP="00622A8D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Вед.2</w:t>
      </w:r>
      <w:r>
        <w:rPr>
          <w:sz w:val="28"/>
          <w:szCs w:val="28"/>
        </w:rPr>
        <w:t>: Что-то не нравится мне эта Баба-Яга, а ты точно Деда Мороза не видела?</w:t>
      </w:r>
    </w:p>
    <w:p w:rsidR="00476266" w:rsidRDefault="00476266" w:rsidP="00622A8D">
      <w:pPr>
        <w:spacing w:line="240" w:lineRule="auto"/>
        <w:rPr>
          <w:sz w:val="28"/>
          <w:szCs w:val="28"/>
        </w:rPr>
      </w:pPr>
      <w:r w:rsidRPr="007B12F3">
        <w:rPr>
          <w:b/>
          <w:sz w:val="28"/>
          <w:szCs w:val="28"/>
        </w:rPr>
        <w:t>Б.Я.:</w:t>
      </w:r>
      <w:r>
        <w:rPr>
          <w:sz w:val="28"/>
          <w:szCs w:val="28"/>
        </w:rPr>
        <w:t xml:space="preserve"> Нет не видела, просто на метле летела, вдруг вижу сугроб большой, а из него валенки торчат, рядом посох валяется и мешок лежит. Ну я его и подобрала.  Да не переживайте вы за него, мы и без него хорошо повеселимся!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Снег</w:t>
      </w:r>
      <w:r>
        <w:rPr>
          <w:sz w:val="28"/>
          <w:szCs w:val="28"/>
          <w:lang w:val="kk-KZ"/>
        </w:rPr>
        <w:t>.: Я чувствовала, случилось с ним что-то.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Слышится голос Д.М.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Д.М.:</w:t>
      </w:r>
      <w:r>
        <w:rPr>
          <w:sz w:val="28"/>
          <w:szCs w:val="28"/>
          <w:lang w:val="kk-KZ"/>
        </w:rPr>
        <w:t xml:space="preserve"> Ау! Снегурочка, ты где?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Снег</w:t>
      </w:r>
      <w:r>
        <w:rPr>
          <w:sz w:val="28"/>
          <w:szCs w:val="28"/>
          <w:lang w:val="kk-KZ"/>
        </w:rPr>
        <w:t>.: Это Дед Мороз! Он меня ищет, давайте позовем его.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Родители </w:t>
      </w:r>
      <w:r w:rsidRPr="007B12F3">
        <w:rPr>
          <w:b/>
          <w:sz w:val="28"/>
          <w:szCs w:val="28"/>
          <w:lang w:val="kk-KZ"/>
        </w:rPr>
        <w:t xml:space="preserve"> зовут Д.М.</w:t>
      </w:r>
      <w:r>
        <w:rPr>
          <w:b/>
          <w:sz w:val="28"/>
          <w:szCs w:val="28"/>
          <w:lang w:val="kk-KZ"/>
        </w:rPr>
        <w:t xml:space="preserve"> </w:t>
      </w:r>
      <w:r w:rsidRPr="007B12F3">
        <w:rPr>
          <w:b/>
          <w:sz w:val="28"/>
          <w:szCs w:val="28"/>
          <w:lang w:val="kk-KZ"/>
        </w:rPr>
        <w:t>Выходит прихрамывая  Д.М.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Снег</w:t>
      </w:r>
      <w:r>
        <w:rPr>
          <w:b/>
          <w:sz w:val="28"/>
          <w:szCs w:val="28"/>
          <w:lang w:val="kk-KZ"/>
        </w:rPr>
        <w:t>урочка</w:t>
      </w:r>
      <w:r>
        <w:rPr>
          <w:sz w:val="28"/>
          <w:szCs w:val="28"/>
          <w:lang w:val="kk-KZ"/>
        </w:rPr>
        <w:t>: Дедушка, что случилось с тобой?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Д.М.:</w:t>
      </w:r>
      <w:r>
        <w:rPr>
          <w:sz w:val="28"/>
          <w:szCs w:val="28"/>
          <w:lang w:val="kk-KZ"/>
        </w:rPr>
        <w:t xml:space="preserve"> Здравствуйте, гости дорогие! Сам ничего не пойму. Вдруг все закружилось, завертелось, сани перевернулись, посох выронил, мешок пропал.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Вед.2:</w:t>
      </w:r>
      <w:r>
        <w:rPr>
          <w:sz w:val="28"/>
          <w:szCs w:val="28"/>
          <w:lang w:val="kk-KZ"/>
        </w:rPr>
        <w:t xml:space="preserve"> А мы догадываемся, чьи это проделки.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 это время Б.Я. потихоньку избавлятся от мешка Д.М., кидает мешок ведущему.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Д.М</w:t>
      </w:r>
      <w:r>
        <w:rPr>
          <w:sz w:val="28"/>
          <w:szCs w:val="28"/>
          <w:lang w:val="kk-KZ"/>
        </w:rPr>
        <w:t>.: Ах ты, старая, вот я тебя сейчас заморожу!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Б.Я.:</w:t>
      </w:r>
      <w:r>
        <w:rPr>
          <w:sz w:val="28"/>
          <w:szCs w:val="28"/>
          <w:lang w:val="kk-KZ"/>
        </w:rPr>
        <w:t xml:space="preserve"> Ой, не морозь меня! Простите меня! Я все сделаю, и станцую, и спою, только без подарка не оставляйте!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Д.М.:</w:t>
      </w:r>
      <w:r>
        <w:rPr>
          <w:sz w:val="28"/>
          <w:szCs w:val="28"/>
          <w:lang w:val="kk-KZ"/>
        </w:rPr>
        <w:t xml:space="preserve"> Простим ее, гости дорогие? (прощают). А почему у вас елочка не горит?Давайте все вместе: раз, два, три, елочка, гори!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Елочка загорается</w:t>
      </w:r>
      <w:r>
        <w:rPr>
          <w:sz w:val="28"/>
          <w:szCs w:val="28"/>
          <w:lang w:val="kk-KZ"/>
        </w:rPr>
        <w:t>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Д.М.:</w:t>
      </w:r>
      <w:r>
        <w:rPr>
          <w:sz w:val="28"/>
          <w:szCs w:val="28"/>
          <w:lang w:val="kk-KZ"/>
        </w:rPr>
        <w:t xml:space="preserve"> Ах, какая елка-красавица! Возле такой елочки нужно обязательно спеть и станцевать. Давайте, дорогие родители, встанем вокруг елочки и вспомним наше беззаботное детство.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Родители становятся в круг</w:t>
      </w:r>
      <w:r>
        <w:rPr>
          <w:sz w:val="28"/>
          <w:szCs w:val="28"/>
          <w:lang w:val="kk-KZ"/>
        </w:rPr>
        <w:t>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 xml:space="preserve"> Песня «Маленькой елочке».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Д.М.:</w:t>
      </w:r>
      <w:r>
        <w:rPr>
          <w:sz w:val="28"/>
          <w:szCs w:val="28"/>
          <w:lang w:val="kk-KZ"/>
        </w:rPr>
        <w:t xml:space="preserve"> Какие молодцы, от деток своих не отстаете, все хорошо спели, не забыли песню своего детства.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Б.Я.:</w:t>
      </w:r>
      <w:r>
        <w:rPr>
          <w:sz w:val="28"/>
          <w:szCs w:val="28"/>
          <w:lang w:val="kk-KZ"/>
        </w:rPr>
        <w:t xml:space="preserve">  Ну я-то лучше всех танцевала, мне подарочек положен. 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Д.М.:</w:t>
      </w:r>
      <w:r>
        <w:rPr>
          <w:sz w:val="28"/>
          <w:szCs w:val="28"/>
          <w:lang w:val="kk-KZ"/>
        </w:rPr>
        <w:t xml:space="preserve"> Почему только тебе?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Б.Я.:</w:t>
      </w:r>
      <w:r>
        <w:rPr>
          <w:sz w:val="28"/>
          <w:szCs w:val="28"/>
          <w:lang w:val="kk-KZ"/>
        </w:rPr>
        <w:t xml:space="preserve"> Как почему, я самая красивая, самая сногшибательная, самая изобретательная и самая хитрая.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Появляется Лиса.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Лиса</w:t>
      </w:r>
      <w:r>
        <w:rPr>
          <w:sz w:val="28"/>
          <w:szCs w:val="28"/>
          <w:lang w:val="kk-KZ"/>
        </w:rPr>
        <w:t>: Кто-кто здесь хитрая? Уж не ты ли, Баба-Яга? Да будет тебе известно, что самая хитрая здесь я-Лисонька! Я любого обхитрю, да так, что и глазом не успеют моргнуть.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Б.Я.:</w:t>
      </w:r>
      <w:r>
        <w:rPr>
          <w:sz w:val="28"/>
          <w:szCs w:val="28"/>
          <w:lang w:val="kk-KZ"/>
        </w:rPr>
        <w:t xml:space="preserve"> Ну и как же ты меня обхитришь, рыжая?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Лиса:</w:t>
      </w:r>
      <w:r>
        <w:rPr>
          <w:sz w:val="28"/>
          <w:szCs w:val="28"/>
          <w:lang w:val="kk-KZ"/>
        </w:rPr>
        <w:t xml:space="preserve"> Ой, смотри, твоя ступа без тебя улетела.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Б.Я.:</w:t>
      </w:r>
      <w:r>
        <w:rPr>
          <w:sz w:val="28"/>
          <w:szCs w:val="28"/>
          <w:lang w:val="kk-KZ"/>
        </w:rPr>
        <w:t xml:space="preserve"> Где?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Б.Я. бросает метлу и убегает. Возвращается и понимает, что  ее обманули</w:t>
      </w:r>
      <w:r>
        <w:rPr>
          <w:sz w:val="28"/>
          <w:szCs w:val="28"/>
          <w:lang w:val="kk-KZ"/>
        </w:rPr>
        <w:t>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Лиса</w:t>
      </w:r>
      <w:r>
        <w:rPr>
          <w:sz w:val="28"/>
          <w:szCs w:val="28"/>
          <w:lang w:val="kk-KZ"/>
        </w:rPr>
        <w:t>: Вот я тебя и обхитрила.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Б.Я.:</w:t>
      </w:r>
      <w:r>
        <w:rPr>
          <w:sz w:val="28"/>
          <w:szCs w:val="28"/>
          <w:lang w:val="kk-KZ"/>
        </w:rPr>
        <w:t xml:space="preserve"> Зато я в танце сильна, никто меня не перетанцует.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Танцевальное попурри</w:t>
      </w:r>
      <w:r>
        <w:rPr>
          <w:b/>
          <w:sz w:val="28"/>
          <w:szCs w:val="28"/>
          <w:lang w:val="kk-KZ"/>
        </w:rPr>
        <w:t xml:space="preserve"> 80-х </w:t>
      </w:r>
      <w:r w:rsidRPr="007B12F3">
        <w:rPr>
          <w:b/>
          <w:sz w:val="28"/>
          <w:szCs w:val="28"/>
          <w:lang w:val="kk-KZ"/>
        </w:rPr>
        <w:t xml:space="preserve"> с родителями.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Лиса</w:t>
      </w:r>
      <w:r>
        <w:rPr>
          <w:sz w:val="28"/>
          <w:szCs w:val="28"/>
          <w:lang w:val="kk-KZ"/>
        </w:rPr>
        <w:t>: Отстала ты от жизни, Баба-Яга, это в прошлом веке так танцевали. У нас в детском саду дети по другому танцуют, по-цивильному.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Лиса танцует с родителями «Вперед четыре шага».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Д.М.:</w:t>
      </w:r>
      <w:r>
        <w:rPr>
          <w:sz w:val="28"/>
          <w:szCs w:val="28"/>
          <w:lang w:val="kk-KZ"/>
        </w:rPr>
        <w:t xml:space="preserve"> А что-то мне обидненько стало, давайте гости дорогие и со мной поиграйте.</w:t>
      </w:r>
    </w:p>
    <w:p w:rsidR="00476266" w:rsidRPr="007B12F3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Танец</w:t>
      </w:r>
      <w:r>
        <w:rPr>
          <w:b/>
          <w:sz w:val="28"/>
          <w:szCs w:val="28"/>
          <w:lang w:val="kk-KZ"/>
        </w:rPr>
        <w:t xml:space="preserve"> родителей</w:t>
      </w:r>
      <w:r w:rsidRPr="007B12F3">
        <w:rPr>
          <w:b/>
          <w:sz w:val="28"/>
          <w:szCs w:val="28"/>
          <w:lang w:val="kk-KZ"/>
        </w:rPr>
        <w:t xml:space="preserve"> с Д.М. «Паровоз»</w:t>
      </w:r>
      <w:r>
        <w:rPr>
          <w:b/>
          <w:sz w:val="28"/>
          <w:szCs w:val="28"/>
          <w:lang w:val="kk-KZ"/>
        </w:rPr>
        <w:t>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Снегурочка</w:t>
      </w:r>
      <w:r>
        <w:rPr>
          <w:sz w:val="28"/>
          <w:szCs w:val="28"/>
          <w:lang w:val="kk-KZ"/>
        </w:rPr>
        <w:t>: Мне тоже хочется с родителями поиграть.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Игра «Валенок».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Начинают Д.М. со Снегурочкой </w:t>
      </w:r>
      <w:r w:rsidRPr="007B12F3">
        <w:rPr>
          <w:b/>
          <w:sz w:val="28"/>
          <w:szCs w:val="28"/>
          <w:lang w:val="kk-KZ"/>
        </w:rPr>
        <w:t>, дальше продолжают родители.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Д.М.:</w:t>
      </w:r>
      <w:r>
        <w:rPr>
          <w:sz w:val="28"/>
          <w:szCs w:val="28"/>
          <w:lang w:val="kk-KZ"/>
        </w:rPr>
        <w:t xml:space="preserve"> Какие гости наши шустрые  да озорные, совсем меня, старика,уморили. Хорошо мне было с вами, весело. Пришло время прощаться.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Вед.2</w:t>
      </w:r>
      <w:r>
        <w:rPr>
          <w:sz w:val="28"/>
          <w:szCs w:val="28"/>
          <w:lang w:val="kk-KZ"/>
        </w:rPr>
        <w:t>: Дедушка Мороз, ты ничего не забыл? Наши родители подарки ждут, стихи хотят рассказать.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Д.М.:</w:t>
      </w:r>
      <w:r>
        <w:rPr>
          <w:sz w:val="28"/>
          <w:szCs w:val="28"/>
          <w:lang w:val="kk-KZ"/>
        </w:rPr>
        <w:t>Ах, я старый, совсем забыл, чуть подарки с собой не унес.</w:t>
      </w:r>
    </w:p>
    <w:p w:rsidR="00476266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7B12F3">
        <w:rPr>
          <w:b/>
          <w:sz w:val="28"/>
          <w:szCs w:val="28"/>
          <w:lang w:val="kk-KZ"/>
        </w:rPr>
        <w:t>Родители рассказывают  стихи, поют песни. Д.М. поощряет подарками.</w:t>
      </w:r>
    </w:p>
    <w:p w:rsidR="00476266" w:rsidRPr="007B12F3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Дед Мороз и Снегурочка прощаются и уходят.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4D6622">
        <w:rPr>
          <w:b/>
          <w:sz w:val="28"/>
          <w:szCs w:val="28"/>
          <w:lang w:val="kk-KZ"/>
        </w:rPr>
        <w:t>Вед.1:</w:t>
      </w:r>
      <w:r>
        <w:rPr>
          <w:sz w:val="28"/>
          <w:szCs w:val="28"/>
          <w:lang w:val="kk-KZ"/>
        </w:rPr>
        <w:t xml:space="preserve"> Дорогие родители! Вы сегодня окунулись в мир детства,</w:t>
      </w:r>
      <w:r w:rsidRPr="004D662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почувствовали себя веселыми и беззаботными, ощутили себя маленькими детьми. Наш праздник на этом не заканчивается и мы приглашаем вас за новогодний дастархан.</w:t>
      </w:r>
    </w:p>
    <w:p w:rsidR="00476266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4D6622">
        <w:rPr>
          <w:b/>
          <w:sz w:val="28"/>
          <w:szCs w:val="28"/>
          <w:lang w:val="kk-KZ"/>
        </w:rPr>
        <w:t>Звучит музыка, родители проходят за столы, гд</w:t>
      </w:r>
      <w:r>
        <w:rPr>
          <w:b/>
          <w:sz w:val="28"/>
          <w:szCs w:val="28"/>
          <w:lang w:val="kk-KZ"/>
        </w:rPr>
        <w:t>е</w:t>
      </w:r>
      <w:r w:rsidRPr="004D6622">
        <w:rPr>
          <w:b/>
          <w:sz w:val="28"/>
          <w:szCs w:val="28"/>
          <w:lang w:val="kk-KZ"/>
        </w:rPr>
        <w:t xml:space="preserve"> их</w:t>
      </w:r>
      <w:r>
        <w:rPr>
          <w:b/>
          <w:sz w:val="28"/>
          <w:szCs w:val="28"/>
          <w:lang w:val="kk-KZ"/>
        </w:rPr>
        <w:t xml:space="preserve"> ждет </w:t>
      </w:r>
      <w:r w:rsidRPr="004D6622">
        <w:rPr>
          <w:b/>
          <w:sz w:val="28"/>
          <w:szCs w:val="28"/>
          <w:lang w:val="kk-KZ"/>
        </w:rPr>
        <w:t xml:space="preserve"> горячий чай со сладостями.</w:t>
      </w:r>
    </w:p>
    <w:p w:rsidR="00476266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Во время чаепития звучит  цыганская мелодия и к родителям выходит цыганка Аза.</w:t>
      </w:r>
    </w:p>
    <w:p w:rsidR="00476266" w:rsidRPr="004D6622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Аза</w:t>
      </w:r>
      <w:r w:rsidRPr="004D6622">
        <w:rPr>
          <w:sz w:val="28"/>
          <w:szCs w:val="28"/>
          <w:lang w:val="kk-KZ"/>
        </w:rPr>
        <w:t>: Ой, куда же я попала, какая красота вокруг, все сияет, все горит, какие красавицы сидят. А я тебя знаю, все вижу, все скажу.</w:t>
      </w:r>
    </w:p>
    <w:p w:rsidR="00476266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Проводит игру «Шуточные предсказания цыганки».</w:t>
      </w:r>
    </w:p>
    <w:p w:rsidR="00476266" w:rsidRPr="004D6622" w:rsidRDefault="00476266" w:rsidP="00622A8D">
      <w:pPr>
        <w:spacing w:line="240" w:lineRule="auto"/>
        <w:rPr>
          <w:color w:val="FF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Вед.1: </w:t>
      </w:r>
      <w:r>
        <w:rPr>
          <w:sz w:val="28"/>
          <w:szCs w:val="28"/>
          <w:lang w:val="kk-KZ"/>
        </w:rPr>
        <w:t>Вот будущее ты предсказала, а нам бы хотелось узнать, что родители думают о сегодняшнем вечере.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4D6622">
        <w:rPr>
          <w:b/>
          <w:sz w:val="28"/>
          <w:szCs w:val="28"/>
          <w:lang w:val="kk-KZ"/>
        </w:rPr>
        <w:t>Аза:</w:t>
      </w:r>
      <w:r>
        <w:rPr>
          <w:sz w:val="28"/>
          <w:szCs w:val="28"/>
          <w:lang w:val="kk-KZ"/>
        </w:rPr>
        <w:t xml:space="preserve"> Не переживай, красавица! Есть у меня волшебная шляпа, кому ее на голову одену, всю правду сама расскажет. </w:t>
      </w:r>
    </w:p>
    <w:p w:rsidR="00476266" w:rsidRPr="004D6622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4D6622">
        <w:rPr>
          <w:b/>
          <w:sz w:val="28"/>
          <w:szCs w:val="28"/>
          <w:lang w:val="kk-KZ"/>
        </w:rPr>
        <w:t>Цыганка проводит игру «Шляпа».</w:t>
      </w:r>
    </w:p>
    <w:p w:rsidR="00476266" w:rsidRPr="004D6622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4D6622">
        <w:rPr>
          <w:b/>
          <w:sz w:val="28"/>
          <w:szCs w:val="28"/>
          <w:lang w:val="kk-KZ"/>
        </w:rPr>
        <w:t>Во время чаепития заходит Баба-Яга со слезами.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4D6622">
        <w:rPr>
          <w:b/>
          <w:sz w:val="28"/>
          <w:szCs w:val="28"/>
          <w:lang w:val="kk-KZ"/>
        </w:rPr>
        <w:t>Б.Я.:</w:t>
      </w:r>
      <w:r>
        <w:rPr>
          <w:sz w:val="28"/>
          <w:szCs w:val="28"/>
          <w:lang w:val="kk-KZ"/>
        </w:rPr>
        <w:t xml:space="preserve"> Вам тут весело, чай пьете, а я тут песню нашла про елочку, про жизнь нашу нелегкую, про годы наши  невозвратные. Ой, как плакать хочется и подарки никто не дарит.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4D6622">
        <w:rPr>
          <w:b/>
          <w:sz w:val="28"/>
          <w:szCs w:val="28"/>
          <w:lang w:val="kk-KZ"/>
        </w:rPr>
        <w:t>Вед.2</w:t>
      </w:r>
      <w:r>
        <w:rPr>
          <w:sz w:val="28"/>
          <w:szCs w:val="28"/>
          <w:lang w:val="kk-KZ"/>
        </w:rPr>
        <w:t>: Не плачь, Баба-Яга, жизнь продолжается. Давайте вместе споем, может Бабе-Яге легче станет на душе.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Pr="004D6622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4D6622">
        <w:rPr>
          <w:b/>
          <w:sz w:val="28"/>
          <w:szCs w:val="28"/>
          <w:lang w:val="kk-KZ"/>
        </w:rPr>
        <w:t>Поют песню на новый лад «Елочка».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лесу родилась елочка,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лесу она росла.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Поем мы, вспомнив молодость,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 молодость прошла.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 верим больше сказочным,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Предновогодним снам.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 Дед Мороз подарочки,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Уж не приносит нам.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 елочку мы пели,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Под каждый Новый год.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 хоть мы постарели, 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Но елочка живет.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Спасибо, крошка-елочка,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Что ты у нас была.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 много-много радости,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Нам в жизни принесла.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 w:rsidRPr="004D6622">
        <w:rPr>
          <w:b/>
          <w:sz w:val="28"/>
          <w:szCs w:val="28"/>
          <w:lang w:val="kk-KZ"/>
        </w:rPr>
        <w:t>Б.-Я.:</w:t>
      </w:r>
      <w:r>
        <w:rPr>
          <w:sz w:val="28"/>
          <w:szCs w:val="28"/>
          <w:lang w:val="kk-KZ"/>
        </w:rPr>
        <w:t xml:space="preserve"> Ой, спасибо вам, родители, разделили мою печаль, легче стало на душе,  пойду Кащеюшке покажу, что песню  про нас написали.</w:t>
      </w:r>
    </w:p>
    <w:p w:rsidR="00476266" w:rsidRPr="004D6622" w:rsidRDefault="00476266" w:rsidP="00622A8D">
      <w:pPr>
        <w:spacing w:line="240" w:lineRule="auto"/>
        <w:rPr>
          <w:b/>
          <w:sz w:val="28"/>
          <w:szCs w:val="28"/>
          <w:lang w:val="kk-KZ"/>
        </w:rPr>
      </w:pPr>
      <w:r w:rsidRPr="004D6622">
        <w:rPr>
          <w:b/>
          <w:sz w:val="28"/>
          <w:szCs w:val="28"/>
          <w:lang w:val="kk-KZ"/>
        </w:rPr>
        <w:t>Б.-Я. прощается, уходит.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Ведущие: Ну, вот и все! Прощаться надо! Всех поздравляем от души! Пусть Новый год встречают дружно и взрослые  и малыши! На этом наш новогодний огонек подошел к концу. До новых встреч!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ГККП я/с № 1 «Гульдер»</w:t>
      </w: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г. Есиль Акмолинской области</w:t>
      </w: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</w:p>
    <w:p w:rsidR="00476266" w:rsidRDefault="00476266" w:rsidP="00F44391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</w:p>
    <w:p w:rsidR="00476266" w:rsidRPr="00510319" w:rsidRDefault="00476266" w:rsidP="00510319">
      <w:pPr>
        <w:spacing w:line="240" w:lineRule="auto"/>
        <w:jc w:val="center"/>
        <w:rPr>
          <w:b/>
          <w:sz w:val="36"/>
          <w:szCs w:val="36"/>
          <w:lang w:val="kk-KZ"/>
        </w:rPr>
      </w:pPr>
      <w:r w:rsidRPr="00510319">
        <w:rPr>
          <w:b/>
          <w:sz w:val="36"/>
          <w:szCs w:val="36"/>
          <w:lang w:val="kk-KZ"/>
        </w:rPr>
        <w:t>Сценарий новогоднего вечера с родителями</w:t>
      </w:r>
    </w:p>
    <w:p w:rsidR="00476266" w:rsidRPr="00510319" w:rsidRDefault="00476266" w:rsidP="00510319">
      <w:pPr>
        <w:spacing w:line="240" w:lineRule="auto"/>
        <w:jc w:val="center"/>
        <w:rPr>
          <w:b/>
          <w:sz w:val="36"/>
          <w:szCs w:val="36"/>
          <w:lang w:val="kk-KZ"/>
        </w:rPr>
      </w:pPr>
      <w:r w:rsidRPr="00510319">
        <w:rPr>
          <w:b/>
          <w:sz w:val="36"/>
          <w:szCs w:val="36"/>
          <w:lang w:val="kk-KZ"/>
        </w:rPr>
        <w:t xml:space="preserve"> «Голубой огонек»</w:t>
      </w:r>
    </w:p>
    <w:p w:rsidR="00476266" w:rsidRPr="00510319" w:rsidRDefault="00476266" w:rsidP="00510319">
      <w:pPr>
        <w:spacing w:line="240" w:lineRule="auto"/>
        <w:jc w:val="center"/>
        <w:rPr>
          <w:b/>
          <w:sz w:val="36"/>
          <w:szCs w:val="36"/>
          <w:lang w:val="kk-KZ"/>
        </w:rPr>
      </w:pPr>
      <w:r w:rsidRPr="00510319">
        <w:rPr>
          <w:b/>
          <w:sz w:val="36"/>
          <w:szCs w:val="36"/>
          <w:lang w:val="kk-KZ"/>
        </w:rPr>
        <w:t>(в рамках работы Консультационного пункта для родителей)</w:t>
      </w:r>
    </w:p>
    <w:p w:rsidR="00476266" w:rsidRPr="00510319" w:rsidRDefault="00476266" w:rsidP="00510319">
      <w:pPr>
        <w:spacing w:line="240" w:lineRule="auto"/>
        <w:jc w:val="center"/>
        <w:rPr>
          <w:b/>
          <w:sz w:val="28"/>
          <w:szCs w:val="28"/>
          <w:lang w:val="kk-KZ"/>
        </w:rPr>
      </w:pP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</w:p>
    <w:p w:rsidR="00476266" w:rsidRDefault="00476266" w:rsidP="00F44391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510319">
      <w:pPr>
        <w:spacing w:line="240" w:lineRule="auto"/>
        <w:jc w:val="right"/>
        <w:rPr>
          <w:sz w:val="28"/>
          <w:szCs w:val="28"/>
          <w:lang w:val="kk-KZ"/>
        </w:rPr>
      </w:pPr>
    </w:p>
    <w:p w:rsidR="00476266" w:rsidRDefault="00476266" w:rsidP="00510319">
      <w:pPr>
        <w:spacing w:line="240" w:lineRule="auto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Подготовили:</w:t>
      </w: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Педагог-психолог  Енсебаева Л.К.</w:t>
      </w:r>
    </w:p>
    <w:p w:rsidR="00476266" w:rsidRDefault="00476266" w:rsidP="00510319">
      <w:pPr>
        <w:spacing w:line="240" w:lineRule="auto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Воспитатели Досмаганбетова С.Н.</w:t>
      </w:r>
    </w:p>
    <w:p w:rsidR="00476266" w:rsidRDefault="00476266" w:rsidP="00510319">
      <w:pPr>
        <w:spacing w:line="240" w:lineRule="auto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Акмаганбетова Т. К.                  </w:t>
      </w:r>
    </w:p>
    <w:p w:rsidR="00476266" w:rsidRDefault="00476266" w:rsidP="00F44391">
      <w:pPr>
        <w:spacing w:line="240" w:lineRule="auto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Декабрь 2016 г.</w:t>
      </w: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Default="00476266" w:rsidP="00622A8D">
      <w:pPr>
        <w:spacing w:line="240" w:lineRule="auto"/>
        <w:rPr>
          <w:sz w:val="28"/>
          <w:szCs w:val="28"/>
          <w:lang w:val="kk-KZ"/>
        </w:rPr>
      </w:pPr>
    </w:p>
    <w:p w:rsidR="00476266" w:rsidRPr="00613A02" w:rsidRDefault="00476266" w:rsidP="00613A02">
      <w:pPr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              </w:t>
      </w:r>
    </w:p>
    <w:sectPr w:rsidR="00476266" w:rsidRPr="00613A02" w:rsidSect="0031365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71238"/>
    <w:multiLevelType w:val="hybridMultilevel"/>
    <w:tmpl w:val="EB0CED38"/>
    <w:lvl w:ilvl="0" w:tplc="3A703C3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16AF"/>
    <w:rsid w:val="00057581"/>
    <w:rsid w:val="000A630F"/>
    <w:rsid w:val="001142D3"/>
    <w:rsid w:val="00156991"/>
    <w:rsid w:val="002516DE"/>
    <w:rsid w:val="00313651"/>
    <w:rsid w:val="00382805"/>
    <w:rsid w:val="00476266"/>
    <w:rsid w:val="004A3ECB"/>
    <w:rsid w:val="004D6622"/>
    <w:rsid w:val="00510319"/>
    <w:rsid w:val="00613A02"/>
    <w:rsid w:val="00622A8D"/>
    <w:rsid w:val="007B12F3"/>
    <w:rsid w:val="00834EE8"/>
    <w:rsid w:val="00885459"/>
    <w:rsid w:val="008A16DE"/>
    <w:rsid w:val="008C251A"/>
    <w:rsid w:val="009316AF"/>
    <w:rsid w:val="00D12593"/>
    <w:rsid w:val="00DE64BF"/>
    <w:rsid w:val="00E412A5"/>
    <w:rsid w:val="00F44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6A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A3E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775</TotalTime>
  <Pages>10</Pages>
  <Words>1435</Words>
  <Characters>8180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DNA7 X86</cp:lastModifiedBy>
  <cp:revision>15</cp:revision>
  <cp:lastPrinted>2017-01-11T04:07:00Z</cp:lastPrinted>
  <dcterms:created xsi:type="dcterms:W3CDTF">2016-06-17T14:20:00Z</dcterms:created>
  <dcterms:modified xsi:type="dcterms:W3CDTF">2017-01-11T04:08:00Z</dcterms:modified>
</cp:coreProperties>
</file>