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i/>
          <w:iCs/>
          <w:color w:val="000000"/>
          <w:sz w:val="28"/>
          <w:szCs w:val="28"/>
        </w:rPr>
        <w:br/>
      </w:r>
      <w:r w:rsidRPr="00925E09">
        <w:rPr>
          <w:rStyle w:val="c4"/>
          <w:i/>
          <w:iCs/>
          <w:color w:val="000000"/>
          <w:sz w:val="28"/>
          <w:szCs w:val="28"/>
        </w:rPr>
        <w:t>Новогодний праздник для детей второй младшей группы</w:t>
      </w:r>
    </w:p>
    <w:p w:rsidR="00B567D4" w:rsidRPr="00925E09" w:rsidRDefault="00B567D4" w:rsidP="006429AB">
      <w:pPr>
        <w:pStyle w:val="c2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Цель:</w:t>
      </w:r>
      <w:r w:rsidRPr="00925E09">
        <w:rPr>
          <w:rStyle w:val="c4"/>
          <w:color w:val="000000"/>
          <w:sz w:val="28"/>
          <w:szCs w:val="28"/>
        </w:rPr>
        <w:t> создать условия для развития творческих способностей у воспитанников через активную деятельность при подготовке к новогоднему празднику.</w:t>
      </w:r>
    </w:p>
    <w:p w:rsidR="00B567D4" w:rsidRPr="00925E09" w:rsidRDefault="00B567D4" w:rsidP="006429AB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</w:t>
      </w:r>
      <w:r w:rsidRPr="00925E09">
        <w:rPr>
          <w:rStyle w:val="c2"/>
          <w:b/>
          <w:bCs/>
          <w:color w:val="000000"/>
          <w:sz w:val="28"/>
          <w:szCs w:val="28"/>
        </w:rPr>
        <w:t>Задачи: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- развитие творческого потенциала детей;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- сплочение детского коллектива;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- приобщение к культуре празднования Нового года.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Действующие лица:</w:t>
      </w:r>
      <w:r w:rsidRPr="00925E09">
        <w:rPr>
          <w:rStyle w:val="c4"/>
          <w:color w:val="000000"/>
          <w:sz w:val="28"/>
          <w:szCs w:val="28"/>
        </w:rPr>
        <w:t> Ведущий, Дед Мороз, Снегурочка, Снеговик, Заяц, Лиса.</w:t>
      </w:r>
    </w:p>
    <w:p w:rsidR="00B567D4" w:rsidRPr="00925E09" w:rsidRDefault="00B567D4" w:rsidP="006429AB">
      <w:pPr>
        <w:pStyle w:val="c2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Ведущая</w:t>
      </w:r>
      <w:r w:rsidRPr="00925E09">
        <w:rPr>
          <w:rStyle w:val="c4"/>
          <w:color w:val="000000"/>
          <w:sz w:val="28"/>
          <w:szCs w:val="28"/>
        </w:rPr>
        <w:t>: Здравствуйте, дорогие гости! Вот опять сегодня елка собрала нас всех в уютном зале. От всего сердца поздравляем  вас с самым чудесным праздником – наступающим  Новым годом. Мы желаем, чтобы он принес в вашу жизнь больше радости! Пусть в любую погоду в вашем доме царствуют тепло и уют, а сердце «болит» только от избытка счастья.</w:t>
      </w:r>
      <w:r w:rsidRPr="00925E09">
        <w:rPr>
          <w:rStyle w:val="c0"/>
          <w:color w:val="000000"/>
          <w:sz w:val="28"/>
          <w:szCs w:val="28"/>
        </w:rPr>
        <w:t> </w:t>
      </w:r>
      <w:r w:rsidRPr="00925E09">
        <w:rPr>
          <w:rStyle w:val="c4"/>
          <w:color w:val="000000"/>
          <w:sz w:val="28"/>
          <w:szCs w:val="28"/>
        </w:rPr>
        <w:t xml:space="preserve">И каждый день для Вас будет в радость, каждый час – интересен,  а  каждая минута - легкой и приятной. 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Ведущая:</w:t>
      </w:r>
      <w:r w:rsidRPr="00925E0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25E09">
        <w:rPr>
          <w:rStyle w:val="c4"/>
          <w:color w:val="000000"/>
          <w:sz w:val="28"/>
          <w:szCs w:val="28"/>
        </w:rPr>
        <w:t xml:space="preserve"> Что за гостья к нам пришла? 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                   Так нарядна и стройна,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На  верху звезда горит, 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а на ветках снег блестит.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И до самой до макушки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 вся в игрушках и хлопушках.  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  Что же это?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Дети</w:t>
      </w:r>
      <w:r w:rsidRPr="00925E09">
        <w:rPr>
          <w:rStyle w:val="c4"/>
          <w:color w:val="000000"/>
          <w:sz w:val="28"/>
          <w:szCs w:val="28"/>
        </w:rPr>
        <w:t>: Ёлка!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B567D4" w:rsidRPr="00925E09" w:rsidRDefault="00B567D4" w:rsidP="007A62DE">
      <w:pPr>
        <w:shd w:val="clear" w:color="auto" w:fill="FFFFFF"/>
        <w:spacing w:after="120" w:line="24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Вот пришла, ребята, елка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К нам на праздник в детский сад,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Огоньков, игрушек сколько,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Как красив ее наряд.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С новым годом поздравляем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Пусть придет веселье к вам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Счастья, радости желаем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Всем ребятам и гостям!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Ведущая:</w:t>
      </w:r>
      <w:r w:rsidRPr="00925E09">
        <w:rPr>
          <w:rStyle w:val="c4"/>
          <w:color w:val="000000"/>
          <w:sz w:val="28"/>
          <w:szCs w:val="28"/>
        </w:rPr>
        <w:t>     Здравствуй,  праздничная  ёлка!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left="1418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Ждали  мы  тебя  весь  год.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left="1418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Мы  у  ёлки  новогодней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left="1418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Дружно  встанем  в  хоровод!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7"/>
          <w:i/>
          <w:iCs/>
          <w:color w:val="000000"/>
          <w:sz w:val="28"/>
          <w:szCs w:val="28"/>
        </w:rPr>
        <w:t>Давайте встанем в большой хоровод и споём песню про нашу ёлочку.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>Исполняется песня «Новый Год»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Даша: Ёлка,ёлка, что за диво! 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Как украшена красиво!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Много шишек, фонарей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Дед Мороз сидит под ней! 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>Аяжан: Ёлочка красивая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 Ёлочка густая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 На пушистых веточках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Бусинки сверкают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>Дамира:  Ёлочка, ёлочка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   В комнате стоит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   Огоньками яркими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   Ёлочка горит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Ерасыл:    Ёлка, ёлка, ёлочка, 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    Колкая иголочка.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   У тебя на ветках снег,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25E09">
        <w:rPr>
          <w:rStyle w:val="c0"/>
          <w:i/>
          <w:iCs/>
          <w:color w:val="000000"/>
          <w:sz w:val="28"/>
          <w:szCs w:val="28"/>
        </w:rPr>
        <w:t xml:space="preserve">                Ты сегодня лучше всех!</w:t>
      </w:r>
    </w:p>
    <w:p w:rsidR="00B567D4" w:rsidRPr="00925E09" w:rsidRDefault="00B567D4" w:rsidP="00742026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(дети садятся на стульчики)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7"/>
          <w:i/>
          <w:iCs/>
          <w:color w:val="000000"/>
          <w:sz w:val="28"/>
          <w:szCs w:val="28"/>
        </w:rPr>
        <w:t>В зал входит печальный Снеговик без носа – морковки.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0"/>
          <w:b/>
          <w:bCs/>
          <w:color w:val="000000"/>
          <w:sz w:val="28"/>
          <w:szCs w:val="28"/>
        </w:rPr>
        <w:t>Снеговик:</w:t>
      </w:r>
      <w:r w:rsidRPr="00925E09">
        <w:rPr>
          <w:rStyle w:val="c4"/>
          <w:color w:val="000000"/>
          <w:sz w:val="28"/>
          <w:szCs w:val="28"/>
        </w:rPr>
        <w:t> Здравствуйте, ребята, вы Зайца  не видали? У меня он нос отнял и из леса убежал.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 xml:space="preserve">Ведущая:   </w:t>
      </w:r>
      <w:r w:rsidRPr="00925E09">
        <w:rPr>
          <w:rStyle w:val="c4"/>
          <w:color w:val="000000"/>
          <w:sz w:val="28"/>
          <w:szCs w:val="28"/>
        </w:rPr>
        <w:t> Нет, к нам заяц не приходил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                        И морковь не приносил,</w:t>
      </w:r>
    </w:p>
    <w:p w:rsidR="00B567D4" w:rsidRPr="00925E09" w:rsidRDefault="00B567D4" w:rsidP="006429AB">
      <w:pPr>
        <w:pStyle w:val="c5"/>
        <w:shd w:val="clear" w:color="auto" w:fill="FFFFFF"/>
        <w:spacing w:before="0" w:beforeAutospacing="0" w:after="0" w:afterAutospacing="0"/>
        <w:ind w:firstLine="1276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      К нам мороз сейчас придёт,   </w:t>
      </w:r>
    </w:p>
    <w:p w:rsidR="00B567D4" w:rsidRPr="00925E09" w:rsidRDefault="00B567D4" w:rsidP="006429AB">
      <w:pPr>
        <w:pStyle w:val="c5"/>
        <w:shd w:val="clear" w:color="auto" w:fill="FFFFFF"/>
        <w:spacing w:before="0" w:beforeAutospacing="0" w:after="0" w:afterAutospacing="0"/>
        <w:ind w:firstLine="1276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Новый нос тебе найдёт</w:t>
      </w:r>
    </w:p>
    <w:p w:rsidR="00B567D4" w:rsidRPr="00925E09" w:rsidRDefault="00B567D4" w:rsidP="006429AB">
      <w:pPr>
        <w:pStyle w:val="c5"/>
        <w:shd w:val="clear" w:color="auto" w:fill="FFFFFF"/>
        <w:spacing w:before="0" w:beforeAutospacing="0" w:after="0" w:afterAutospacing="0"/>
        <w:ind w:firstLine="1276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        Он волшебник и шутник –  </w:t>
      </w:r>
    </w:p>
    <w:p w:rsidR="00B567D4" w:rsidRPr="00925E09" w:rsidRDefault="00B567D4" w:rsidP="006429AB">
      <w:pPr>
        <w:pStyle w:val="c5"/>
        <w:shd w:val="clear" w:color="auto" w:fill="FFFFFF"/>
        <w:spacing w:before="0" w:beforeAutospacing="0" w:after="0" w:afterAutospacing="0"/>
        <w:ind w:firstLine="1276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          Тебе носик смастерит.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Снеговик</w:t>
      </w:r>
      <w:r w:rsidRPr="00925E09">
        <w:rPr>
          <w:rStyle w:val="c7"/>
          <w:b/>
          <w:bCs/>
          <w:i/>
          <w:iCs/>
          <w:color w:val="000000"/>
          <w:sz w:val="28"/>
          <w:szCs w:val="28"/>
        </w:rPr>
        <w:t>:</w:t>
      </w:r>
      <w:r w:rsidRPr="00925E09">
        <w:rPr>
          <w:rStyle w:val="c7"/>
          <w:i/>
          <w:iCs/>
          <w:color w:val="000000"/>
          <w:sz w:val="28"/>
          <w:szCs w:val="28"/>
        </w:rPr>
        <w:t> ( жалобно )</w:t>
      </w:r>
      <w:r w:rsidRPr="00925E09">
        <w:rPr>
          <w:rStyle w:val="c4"/>
          <w:color w:val="000000"/>
          <w:sz w:val="28"/>
          <w:szCs w:val="28"/>
        </w:rPr>
        <w:t>   Нет, новый нос я не хочу,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                  Свою морковку я ищу.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Ведущая:</w:t>
      </w:r>
      <w:r w:rsidRPr="00925E09">
        <w:rPr>
          <w:rStyle w:val="c4"/>
          <w:color w:val="000000"/>
          <w:sz w:val="28"/>
          <w:szCs w:val="28"/>
        </w:rPr>
        <w:t> Снеговик, ты не грусти,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А на ёлку посмотри.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Снеговик:</w:t>
      </w:r>
      <w:r w:rsidRPr="00925E09">
        <w:rPr>
          <w:rStyle w:val="c4"/>
          <w:color w:val="000000"/>
          <w:sz w:val="28"/>
          <w:szCs w:val="28"/>
        </w:rPr>
        <w:t> Вот это да – чудеса! Какая красивая ёлка! Нарядная! Ребята, а почему вы все такие нарядные? Красивые? А какие костюмы у вас!!! А что вообще происходит? У вас какой-то праздник?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Ведущая: Ребята, расскажите  Снеговику, что у нас за праздник. ( Ответы детей). А ещё наши дети знают стихи про этот праздник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i/>
          <w:iCs/>
          <w:color w:val="000000"/>
          <w:sz w:val="28"/>
          <w:szCs w:val="28"/>
        </w:rPr>
      </w:pPr>
      <w:r w:rsidRPr="00925E09">
        <w:rPr>
          <w:rStyle w:val="c7"/>
          <w:i/>
          <w:iCs/>
          <w:color w:val="000000"/>
          <w:sz w:val="28"/>
          <w:szCs w:val="28"/>
        </w:rPr>
        <w:t>Дети рассказывают стихи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i/>
          <w:iCs/>
          <w:color w:val="000000"/>
          <w:sz w:val="28"/>
          <w:szCs w:val="28"/>
        </w:rPr>
      </w:pP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>София:          Всем нам очень хорошо,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Весело сегодня,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Потому что к нам пришел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 Праздник новогодний.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>Полина:          К нам пришёл веселый праздник-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  Фантазёр, шутник, проказник!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   В хоровод он нас зовёт,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   Этот праздник – Новый Год!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>Айнель Б.        Пусть кружится снег пушистый.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   Песенки метель поёт.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   Возле ёлочки пушистой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         Мы встречаем Новый Год!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>Тасним:</w:t>
      </w: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A872D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i/>
          <w:iCs/>
          <w:color w:val="000000"/>
          <w:sz w:val="28"/>
          <w:szCs w:val="28"/>
        </w:rPr>
      </w:pPr>
      <w:r w:rsidRPr="00925E09">
        <w:rPr>
          <w:rStyle w:val="c7"/>
          <w:i/>
          <w:iCs/>
          <w:color w:val="000000"/>
          <w:sz w:val="28"/>
          <w:szCs w:val="28"/>
        </w:rPr>
        <w:t>Исполняется  песня: « Хорошо, что есть на свете Новый Год»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Ведущая:</w:t>
      </w:r>
      <w:r w:rsidRPr="00925E09">
        <w:rPr>
          <w:rStyle w:val="c4"/>
          <w:color w:val="000000"/>
          <w:sz w:val="28"/>
          <w:szCs w:val="28"/>
        </w:rPr>
        <w:t>   Снеговик, ты не скучай,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Лучше с нами поиграй!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Снеговик:</w:t>
      </w:r>
      <w:r w:rsidRPr="00925E09">
        <w:rPr>
          <w:rStyle w:val="c4"/>
          <w:color w:val="000000"/>
          <w:sz w:val="28"/>
          <w:szCs w:val="28"/>
        </w:rPr>
        <w:t> </w:t>
      </w:r>
      <w:r w:rsidRPr="00925E09">
        <w:rPr>
          <w:rStyle w:val="c7"/>
          <w:i/>
          <w:iCs/>
          <w:color w:val="000000"/>
          <w:sz w:val="28"/>
          <w:szCs w:val="28"/>
        </w:rPr>
        <w:t>( раскидывая снежки )</w:t>
      </w:r>
      <w:r w:rsidRPr="00925E09">
        <w:rPr>
          <w:rStyle w:val="c4"/>
          <w:color w:val="000000"/>
          <w:sz w:val="28"/>
          <w:szCs w:val="28"/>
        </w:rPr>
        <w:t xml:space="preserve">  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Я люблю играть в снежки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Ведь холодные они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Игра «Собери снежки»: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7"/>
          <w:i/>
          <w:iCs/>
          <w:color w:val="000000"/>
          <w:sz w:val="28"/>
          <w:szCs w:val="28"/>
        </w:rPr>
        <w:t>под заданную музыку 2 ребёнка собирают снежки.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Снеговик:</w:t>
      </w:r>
      <w:r w:rsidRPr="00925E09">
        <w:rPr>
          <w:rStyle w:val="c4"/>
          <w:color w:val="000000"/>
          <w:sz w:val="28"/>
          <w:szCs w:val="28"/>
        </w:rPr>
        <w:t> Весело мы поиграли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И я радуюсь теперь: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Ведь сегодня появилось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rStyle w:val="c7"/>
          <w:i/>
          <w:iCs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Столько у меня друзей!</w:t>
      </w:r>
      <w:r w:rsidRPr="00925E09">
        <w:rPr>
          <w:rStyle w:val="apple-converted-space"/>
          <w:color w:val="000000"/>
          <w:sz w:val="28"/>
          <w:szCs w:val="28"/>
        </w:rPr>
        <w:t> </w:t>
      </w:r>
      <w:r w:rsidRPr="00925E09">
        <w:rPr>
          <w:rStyle w:val="c7"/>
          <w:i/>
          <w:iCs/>
          <w:color w:val="000000"/>
          <w:sz w:val="28"/>
          <w:szCs w:val="28"/>
        </w:rPr>
        <w:t>( показывает руками. )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418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   Ведущая:  С минуты на минуту должны прийти Дед Мороз со Снегурочкой. Чтобы они не заблудились, давайте их позовём    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(Заходит Дед Мороз)</w:t>
      </w:r>
    </w:p>
    <w:p w:rsidR="00B567D4" w:rsidRPr="00925E09" w:rsidRDefault="00B567D4" w:rsidP="00210CB4">
      <w:pPr>
        <w:shd w:val="clear" w:color="auto" w:fill="FFFFFF"/>
        <w:spacing w:after="120" w:line="24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Дед Мороз:   Ау, Ау. Иду, иду.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 xml:space="preserve">                      Здравствуйте, детишки,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 xml:space="preserve">                      Девчонки и мальчишки,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 xml:space="preserve">                      Был у вас я год назад,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 xml:space="preserve">                       снова видеть всех я рад.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Мороз:</w:t>
      </w:r>
      <w:r w:rsidRPr="00925E09">
        <w:rPr>
          <w:rStyle w:val="c4"/>
          <w:color w:val="000000"/>
          <w:sz w:val="28"/>
          <w:szCs w:val="28"/>
        </w:rPr>
        <w:t>  Здравствуйте, дорогие гости!( обходит вокруг ёлки, смотрит по сторонам…) А внучка моя разве не здесь? ( расстроено).Странно, она шла впереди меня…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Ведущая: Ребята, давайте вместе позовём Снегурочку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 (Зовут)</w:t>
      </w:r>
    </w:p>
    <w:p w:rsidR="00B567D4" w:rsidRPr="00925E09" w:rsidRDefault="00B567D4" w:rsidP="002D27AD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Звучит музыка, входит Снегурочка.</w:t>
      </w:r>
    </w:p>
    <w:p w:rsidR="00B567D4" w:rsidRPr="00925E09" w:rsidRDefault="00B567D4" w:rsidP="002D27AD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Снегурочка.</w:t>
      </w:r>
    </w:p>
    <w:p w:rsidR="00B567D4" w:rsidRPr="00925E09" w:rsidRDefault="00B567D4" w:rsidP="002D27AD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Как народу много в зале –</w:t>
      </w:r>
    </w:p>
    <w:p w:rsidR="00B567D4" w:rsidRPr="00925E09" w:rsidRDefault="00B567D4" w:rsidP="002D27AD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Славный праздник, видно, тут.</w:t>
      </w:r>
    </w:p>
    <w:p w:rsidR="00B567D4" w:rsidRPr="00925E09" w:rsidRDefault="00B567D4" w:rsidP="002D27AD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Значит, правду мне сказали,</w:t>
      </w:r>
    </w:p>
    <w:p w:rsidR="00B567D4" w:rsidRPr="00925E09" w:rsidRDefault="00B567D4" w:rsidP="002D27AD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Что меня ребята ждут!</w:t>
      </w:r>
    </w:p>
    <w:p w:rsidR="00B567D4" w:rsidRPr="00925E09" w:rsidRDefault="00B567D4" w:rsidP="002D27AD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Дед Мороз. Здравствуй, внученька!</w:t>
      </w:r>
    </w:p>
    <w:p w:rsidR="00B567D4" w:rsidRPr="00925E09" w:rsidRDefault="00B567D4" w:rsidP="002D27AD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Снегурочка. Здравствуй, дедушка! Здравствуйте, ребята! Здравствуйте, дорогие гости!  Дедушка, а почему у вас ёлка не сияет огоньками?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2D27AD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Style w:val="c2"/>
          <w:rFonts w:ascii="Times New Roman" w:hAnsi="Times New Roman"/>
          <w:b/>
          <w:bCs/>
          <w:color w:val="000000"/>
          <w:sz w:val="28"/>
          <w:szCs w:val="28"/>
        </w:rPr>
        <w:t>Дед Мороз:</w:t>
      </w:r>
      <w:r w:rsidRPr="00925E09">
        <w:rPr>
          <w:rStyle w:val="c4"/>
          <w:rFonts w:ascii="Times New Roman" w:hAnsi="Times New Roman"/>
          <w:color w:val="000000"/>
          <w:sz w:val="28"/>
          <w:szCs w:val="28"/>
        </w:rPr>
        <w:t>   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Непорядок, сейчас возьму посох и зажгу елочку.(ищет)</w:t>
      </w:r>
    </w:p>
    <w:p w:rsidR="00B567D4" w:rsidRPr="00925E09" w:rsidRDefault="00B567D4" w:rsidP="002D27AD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color w:val="333333"/>
          <w:sz w:val="28"/>
          <w:szCs w:val="28"/>
        </w:rPr>
        <w:t>Где же мой посох? Ребята, вы не видели?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Снегурочка: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 Дедушка Мороз, а ты к нам без посоха пришел.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Д.М.:</w:t>
      </w:r>
    </w:p>
    <w:p w:rsidR="00B567D4" w:rsidRPr="00925E09" w:rsidRDefault="00B567D4" w:rsidP="00003C67">
      <w:pPr>
        <w:shd w:val="clear" w:color="auto" w:fill="FFFFFF"/>
        <w:spacing w:after="120" w:line="24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Что я старый натворил...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Посох я в лесу забыл.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Ну, ничего, я сейчас быстро в лес сбегаю и скоро вернусь. Не скучайте!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(Д.М. Уходит)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В зал вбегает Лиса, в руках посох.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Лиса: 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Ах, какая чудесная елка. Сейчас я ее зажгу и огоньки в мешок спрячу.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Вот мои детки - лисята рады будут.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Пусть все звери видят, какая у лисы будет нарядная елочка.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1,2,3 - елочка гори.(стучит посохом, елка загорается)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А ну-ка огоньки, быстро в мешок! ( собирает огни , елка гаснет)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1,2,3- елочка гори! (повтор еще раз)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Ну кажется хватит, а то не донесу!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Вед.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 Ой,Ой,ой лисонька ты зачем наши огоньки с елки забрала?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И посох у Деда Мороза стащила.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Лиса: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 А вот и не стащила, я нашла его в лесу.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У деда Мороза и так всего много, а у меня, бедной лисоньки,  ничего нет.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А вот посох так и быть возьмите, у меня от него все лапки замерзли.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(уходит)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Входит Дед Мороз.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Д.М.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 Не нашел. И огоньки теперь не зажечь на елке.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Снегурка: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 Не горюй дедушка, вот твой посох. Лисонька проказница его в лесу нашла, да и с собой прихватила. А затем твоим посохом воспользовалась и все огоньки с елочки в мешок попрятала. Вот детки видели.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Д.М. 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Ну это дело поправимое. Я их верну елочке, а лису проучу. Подайте -ка мне посох.</w:t>
      </w:r>
    </w:p>
    <w:p w:rsidR="00B567D4" w:rsidRPr="00925E09" w:rsidRDefault="00B567D4" w:rsidP="00003C67">
      <w:pPr>
        <w:shd w:val="clear" w:color="auto" w:fill="FFFFFF"/>
        <w:spacing w:after="120" w:line="24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Чтоб зажечь огни на елке,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Я подую на иголки,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Громко крикну: 1,2,3-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Наша елочка гори.</w:t>
      </w:r>
    </w:p>
    <w:p w:rsidR="00B567D4" w:rsidRPr="00925E09" w:rsidRDefault="00B567D4" w:rsidP="00003C67">
      <w:pPr>
        <w:shd w:val="clear" w:color="auto" w:fill="FFFFFF"/>
        <w:spacing w:after="13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(дотрагивается до елки, она загорается)</w:t>
      </w:r>
    </w:p>
    <w:p w:rsidR="00B567D4" w:rsidRPr="00925E09" w:rsidRDefault="00B567D4" w:rsidP="00003C67">
      <w:pPr>
        <w:shd w:val="clear" w:color="auto" w:fill="FFFFFF"/>
        <w:spacing w:after="120" w:line="24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t>А теперь, веселый мой народ,</w:t>
      </w:r>
      <w:r w:rsidRPr="00925E09">
        <w:rPr>
          <w:rFonts w:ascii="Times New Roman" w:hAnsi="Times New Roman"/>
          <w:color w:val="333333"/>
          <w:sz w:val="28"/>
          <w:szCs w:val="28"/>
          <w:lang w:eastAsia="ru-RU"/>
        </w:rPr>
        <w:br/>
        <w:t>приглашаю в хоровод!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Дети  встают в хоровод.(Песня «Шёл по лесу Дед Мороз»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567D4" w:rsidRPr="00925E09" w:rsidRDefault="00B567D4" w:rsidP="00003C67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4"/>
          <w:i/>
          <w:iCs/>
          <w:color w:val="000000"/>
          <w:sz w:val="28"/>
          <w:szCs w:val="28"/>
        </w:rPr>
      </w:pPr>
      <w:r w:rsidRPr="00925E09">
        <w:rPr>
          <w:rStyle w:val="c14"/>
          <w:i/>
          <w:iCs/>
          <w:color w:val="000000"/>
          <w:sz w:val="28"/>
          <w:szCs w:val="28"/>
        </w:rPr>
        <w:t>Посадить детей</w:t>
      </w:r>
    </w:p>
    <w:p w:rsidR="00B567D4" w:rsidRPr="00925E09" w:rsidRDefault="00B567D4" w:rsidP="00003C6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Мороз:</w:t>
      </w:r>
      <w:r w:rsidRPr="00925E0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25E09">
        <w:rPr>
          <w:rStyle w:val="c4"/>
          <w:color w:val="000000"/>
          <w:sz w:val="28"/>
          <w:szCs w:val="28"/>
        </w:rPr>
        <w:t>Мы из леса к вам спешили,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56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Чтоб успеть на карнавал,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56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И сюрпризы положили,  </w:t>
      </w:r>
      <w:r w:rsidRPr="00925E09">
        <w:rPr>
          <w:rStyle w:val="apple-converted-space"/>
          <w:color w:val="000000"/>
          <w:sz w:val="28"/>
          <w:szCs w:val="28"/>
        </w:rPr>
        <w:t> </w:t>
      </w:r>
      <w:r w:rsidRPr="00925E09">
        <w:rPr>
          <w:rStyle w:val="c7"/>
          <w:i/>
          <w:iCs/>
          <w:color w:val="000000"/>
          <w:sz w:val="28"/>
          <w:szCs w:val="28"/>
        </w:rPr>
        <w:t>( трясёт мешок )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  Чтоб вручить сегодня Вам.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Снегурочка:</w:t>
      </w:r>
      <w:r w:rsidRPr="00925E09">
        <w:rPr>
          <w:rStyle w:val="c4"/>
          <w:color w:val="000000"/>
          <w:sz w:val="28"/>
          <w:szCs w:val="28"/>
        </w:rPr>
        <w:t> Ну-ка, дедушка Мороз,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70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Загадай-ка им загадки,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70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Мы посмотрим - кто подрос.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Мороз:</w:t>
      </w:r>
      <w:r w:rsidRPr="00925E09">
        <w:rPr>
          <w:rStyle w:val="c4"/>
          <w:color w:val="000000"/>
          <w:sz w:val="28"/>
          <w:szCs w:val="28"/>
        </w:rPr>
        <w:t> Сейчас мы посмотрим</w:t>
      </w:r>
      <w:r w:rsidRPr="00925E09">
        <w:rPr>
          <w:rStyle w:val="c7"/>
          <w:i/>
          <w:iCs/>
          <w:color w:val="000000"/>
          <w:sz w:val="28"/>
          <w:szCs w:val="28"/>
        </w:rPr>
        <w:t>.</w:t>
      </w:r>
      <w:r w:rsidRPr="00925E0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925E09">
        <w:rPr>
          <w:rStyle w:val="c14"/>
          <w:i/>
          <w:iCs/>
          <w:color w:val="000000"/>
          <w:sz w:val="28"/>
          <w:szCs w:val="28"/>
        </w:rPr>
        <w:t>( Вытаскивает из мешка  загадки, читает.)</w:t>
      </w:r>
      <w:r w:rsidRPr="00925E09">
        <w:rPr>
          <w:rStyle w:val="c9"/>
          <w:color w:val="000000"/>
          <w:sz w:val="28"/>
          <w:szCs w:val="28"/>
        </w:rPr>
        <w:t> 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i/>
          <w:iCs/>
          <w:color w:val="000000"/>
          <w:sz w:val="28"/>
          <w:szCs w:val="28"/>
        </w:rPr>
        <w:t>Загадка первая.</w:t>
      </w:r>
      <w:r w:rsidRPr="00925E09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25E09">
        <w:rPr>
          <w:rStyle w:val="c9"/>
          <w:color w:val="000000"/>
          <w:sz w:val="28"/>
          <w:szCs w:val="28"/>
        </w:rPr>
        <w:t>С неба падают зимою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984"/>
        <w:rPr>
          <w:color w:val="000000"/>
          <w:sz w:val="28"/>
          <w:szCs w:val="28"/>
        </w:rPr>
      </w:pPr>
      <w:r w:rsidRPr="00925E09">
        <w:rPr>
          <w:rStyle w:val="c0"/>
          <w:color w:val="000000"/>
          <w:sz w:val="28"/>
          <w:szCs w:val="28"/>
        </w:rPr>
        <w:t>И кружатся над землёю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984"/>
        <w:rPr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>Лёгкие пушинки,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984"/>
        <w:rPr>
          <w:rStyle w:val="c9"/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>Белые ...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984"/>
        <w:rPr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 xml:space="preserve"> (Ответ: Снежинки)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Ведущая:</w:t>
      </w:r>
      <w:r w:rsidRPr="00925E09">
        <w:rPr>
          <w:rStyle w:val="c4"/>
          <w:color w:val="000000"/>
          <w:sz w:val="28"/>
          <w:szCs w:val="28"/>
        </w:rPr>
        <w:t> Девочки Снежинки выходите</w:t>
      </w:r>
    </w:p>
    <w:p w:rsidR="00B567D4" w:rsidRPr="00925E09" w:rsidRDefault="00B567D4" w:rsidP="00794261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Веселовы в танце покружите</w:t>
      </w:r>
    </w:p>
    <w:p w:rsidR="00B567D4" w:rsidRPr="00925E09" w:rsidRDefault="00B567D4" w:rsidP="00794261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 </w:t>
      </w:r>
      <w:r w:rsidRPr="00925E09">
        <w:rPr>
          <w:rStyle w:val="c4"/>
          <w:i/>
          <w:iCs/>
          <w:color w:val="000000"/>
          <w:sz w:val="28"/>
          <w:szCs w:val="28"/>
        </w:rPr>
        <w:t>Танец «Снежинок»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Мороз:</w:t>
      </w:r>
      <w:r w:rsidRPr="00925E09">
        <w:rPr>
          <w:rStyle w:val="c4"/>
          <w:color w:val="000000"/>
          <w:sz w:val="28"/>
          <w:szCs w:val="28"/>
        </w:rPr>
        <w:t> Загадка вторая: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 xml:space="preserve">                      Под дождём она гуляет,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 xml:space="preserve">                      Щипать травку обожает,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 xml:space="preserve">                       Кря кричит, Всё это шутка,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 xml:space="preserve">                      Ну конечно – это … 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>Ответ: Утка</w:t>
      </w:r>
    </w:p>
    <w:p w:rsidR="00B567D4" w:rsidRPr="00925E09" w:rsidRDefault="00B567D4" w:rsidP="00794261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i/>
          <w:iCs/>
          <w:color w:val="000000"/>
          <w:sz w:val="28"/>
          <w:szCs w:val="28"/>
        </w:rPr>
        <w:t xml:space="preserve">          Танец «Маленьких утят»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Мороз:</w:t>
      </w:r>
      <w:r w:rsidRPr="00925E09">
        <w:rPr>
          <w:rStyle w:val="c4"/>
          <w:color w:val="000000"/>
          <w:sz w:val="28"/>
          <w:szCs w:val="28"/>
        </w:rPr>
        <w:t> А вот и третья загадка.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>Комочек пуха – длинное ухо,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 xml:space="preserve">Маленький трусишка – волка боится. 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9"/>
          <w:color w:val="000000"/>
          <w:sz w:val="28"/>
          <w:szCs w:val="28"/>
        </w:rPr>
        <w:t>  Ответ - Зайчик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</w:t>
      </w:r>
      <w:r w:rsidRPr="00925E09">
        <w:rPr>
          <w:rStyle w:val="c4"/>
          <w:color w:val="000000"/>
          <w:sz w:val="28"/>
          <w:szCs w:val="28"/>
        </w:rPr>
        <w:t>: Молодцы, ребятки, отгадали все загадки.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7"/>
          <w:i/>
          <w:iCs/>
          <w:color w:val="000000"/>
          <w:sz w:val="28"/>
          <w:szCs w:val="28"/>
        </w:rPr>
        <w:t>В зал вбегает зайчик с морковкой.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Заяц:  </w:t>
      </w:r>
      <w:r w:rsidRPr="00925E09">
        <w:rPr>
          <w:rStyle w:val="c4"/>
          <w:color w:val="000000"/>
          <w:sz w:val="28"/>
          <w:szCs w:val="28"/>
        </w:rPr>
        <w:t>Кто меня сюда позвал?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Я к вам в гости прибежал,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Снеговик:</w:t>
      </w:r>
      <w:r w:rsidRPr="00925E09">
        <w:rPr>
          <w:rStyle w:val="c4"/>
          <w:color w:val="000000"/>
          <w:sz w:val="28"/>
          <w:szCs w:val="28"/>
        </w:rPr>
        <w:t>  Держите его, ловите его!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2"/>
          <w:b/>
          <w:bCs/>
          <w:i/>
          <w:iCs/>
          <w:color w:val="000000"/>
          <w:sz w:val="28"/>
          <w:szCs w:val="28"/>
        </w:rPr>
        <w:t>Игра «Ловишки»</w:t>
      </w:r>
      <w:r w:rsidRPr="00925E09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25E09">
        <w:rPr>
          <w:rStyle w:val="c4"/>
          <w:i/>
          <w:iCs/>
          <w:color w:val="000000"/>
          <w:sz w:val="28"/>
          <w:szCs w:val="28"/>
        </w:rPr>
        <w:t>вокруг елки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Заяц:</w:t>
      </w:r>
      <w:r w:rsidRPr="00925E09">
        <w:rPr>
          <w:rStyle w:val="c4"/>
          <w:color w:val="000000"/>
          <w:sz w:val="28"/>
          <w:szCs w:val="28"/>
        </w:rPr>
        <w:t>    Всё сдаюсь - меня поймали,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Я не буду больше так!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Возвращаю Вам морковку,  (</w:t>
      </w:r>
      <w:r w:rsidRPr="00925E09">
        <w:rPr>
          <w:rStyle w:val="c7"/>
          <w:i/>
          <w:iCs/>
          <w:color w:val="000000"/>
          <w:sz w:val="28"/>
          <w:szCs w:val="28"/>
        </w:rPr>
        <w:t> даёт снеговику</w:t>
      </w:r>
      <w:r w:rsidRPr="00925E09">
        <w:rPr>
          <w:rStyle w:val="c4"/>
          <w:color w:val="000000"/>
          <w:sz w:val="28"/>
          <w:szCs w:val="28"/>
        </w:rPr>
        <w:t>)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Ну подумаешь- пустяк.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Мороз:</w:t>
      </w:r>
      <w:r w:rsidRPr="00925E09">
        <w:rPr>
          <w:rStyle w:val="c4"/>
          <w:color w:val="000000"/>
          <w:sz w:val="28"/>
          <w:szCs w:val="28"/>
        </w:rPr>
        <w:t>  Да не бойся ты, Косой,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56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Что ты пятишься от нас?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56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Я тебе на новый год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560"/>
        <w:rPr>
          <w:rStyle w:val="c4"/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Вот подарочек принёс. 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ind w:firstLine="156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</w:t>
      </w:r>
      <w:r w:rsidRPr="00925E09">
        <w:rPr>
          <w:rStyle w:val="apple-converted-space"/>
          <w:color w:val="000000"/>
          <w:sz w:val="28"/>
          <w:szCs w:val="28"/>
        </w:rPr>
        <w:t> </w:t>
      </w:r>
      <w:r w:rsidRPr="00925E09">
        <w:rPr>
          <w:rStyle w:val="c7"/>
          <w:i/>
          <w:iCs/>
          <w:color w:val="000000"/>
          <w:sz w:val="28"/>
          <w:szCs w:val="28"/>
        </w:rPr>
        <w:t>( даёт зайцу яблочко )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Заяц:</w:t>
      </w:r>
      <w:r w:rsidRPr="00925E09">
        <w:rPr>
          <w:rStyle w:val="c4"/>
          <w:color w:val="000000"/>
          <w:sz w:val="28"/>
          <w:szCs w:val="28"/>
        </w:rPr>
        <w:t> Спасибо. А можно мне остаться на вашем празднике? Здесь так весело!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 xml:space="preserve">Дед Мороз: Конечно! 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Ведущая:</w:t>
      </w:r>
      <w:r w:rsidRPr="00925E09">
        <w:rPr>
          <w:rStyle w:val="c4"/>
          <w:color w:val="000000"/>
          <w:sz w:val="28"/>
          <w:szCs w:val="28"/>
        </w:rPr>
        <w:t> Дедушка Мороз, ты посиди,  отдохни, а наши ребята расскажут тебе стихи, которые приготовили для тебя.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i/>
          <w:iCs/>
          <w:color w:val="000000"/>
          <w:sz w:val="28"/>
          <w:szCs w:val="28"/>
        </w:rPr>
      </w:pPr>
      <w:r w:rsidRPr="00925E09">
        <w:rPr>
          <w:rStyle w:val="c7"/>
          <w:i/>
          <w:iCs/>
          <w:color w:val="000000"/>
          <w:sz w:val="28"/>
          <w:szCs w:val="28"/>
        </w:rPr>
        <w:t>Дети рассказывают стихи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>Жан: Дед Мороз пришёл сегодня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К нам на праздник новогодний,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Будет с нами петь, плясать,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Всем подарки радавать!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>Ислам: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>Кирилл: Разодета ёлка ярко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В синий праздничный наряд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Дед Мороз принёс подарки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                В наш любимый детский сад!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>Батыр: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color w:val="000000"/>
          <w:sz w:val="28"/>
          <w:szCs w:val="28"/>
        </w:rPr>
        <w:t xml:space="preserve">Алихан:    </w:t>
      </w: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322A50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i/>
          <w:iCs/>
          <w:color w:val="000000"/>
          <w:sz w:val="28"/>
          <w:szCs w:val="28"/>
        </w:rPr>
      </w:pPr>
      <w:r w:rsidRPr="00925E09">
        <w:rPr>
          <w:rStyle w:val="c7"/>
          <w:b/>
          <w:bCs/>
          <w:i/>
          <w:iCs/>
          <w:color w:val="000000"/>
          <w:sz w:val="28"/>
          <w:szCs w:val="28"/>
        </w:rPr>
        <w:t>Исполняется  песня «Ну ка, ёлочка, светлей заблести огнями»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i/>
          <w:iCs/>
          <w:color w:val="000000"/>
          <w:sz w:val="28"/>
          <w:szCs w:val="28"/>
        </w:rPr>
      </w:pPr>
      <w:r w:rsidRPr="00925E09">
        <w:rPr>
          <w:rStyle w:val="c2"/>
          <w:b/>
          <w:bCs/>
          <w:i/>
          <w:iCs/>
          <w:color w:val="000000"/>
          <w:sz w:val="28"/>
          <w:szCs w:val="28"/>
        </w:rPr>
        <w:t>Дед Мороз проводит игру «Заморожу»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</w:t>
      </w:r>
      <w:r w:rsidRPr="00925E09">
        <w:rPr>
          <w:rStyle w:val="c4"/>
          <w:color w:val="000000"/>
          <w:sz w:val="28"/>
          <w:szCs w:val="28"/>
        </w:rPr>
        <w:t>: Развеселили вы меня,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 Но нам домой идти пора,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 Постойте, вот в мешке клубок,(</w:t>
      </w:r>
      <w:r w:rsidRPr="00925E09">
        <w:rPr>
          <w:rStyle w:val="c7"/>
          <w:i/>
          <w:iCs/>
          <w:color w:val="000000"/>
          <w:sz w:val="28"/>
          <w:szCs w:val="28"/>
        </w:rPr>
        <w:t>достает из мешка клубок)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 Куда же нас он приведет?        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7"/>
          <w:i/>
          <w:iCs/>
          <w:color w:val="000000"/>
          <w:sz w:val="28"/>
          <w:szCs w:val="28"/>
        </w:rPr>
        <w:t>Герои  идут за Дедом Морозом и находят под елкой сундук с надписью «Подарки»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Снеговик:</w:t>
      </w:r>
      <w:r w:rsidRPr="00925E09">
        <w:rPr>
          <w:rStyle w:val="c4"/>
          <w:color w:val="000000"/>
          <w:sz w:val="28"/>
          <w:szCs w:val="28"/>
        </w:rPr>
        <w:t> Наверно там лежат снежки.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</w:t>
      </w:r>
      <w:r w:rsidRPr="00925E09">
        <w:rPr>
          <w:rStyle w:val="c4"/>
          <w:color w:val="000000"/>
          <w:sz w:val="28"/>
          <w:szCs w:val="28"/>
        </w:rPr>
        <w:t>:  Здесь нет снежков,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   Так здесь –</w:t>
      </w:r>
      <w:r w:rsidRPr="00925E09">
        <w:rPr>
          <w:rStyle w:val="apple-converted-space"/>
          <w:color w:val="000000"/>
          <w:sz w:val="28"/>
          <w:szCs w:val="28"/>
        </w:rPr>
        <w:t> </w:t>
      </w:r>
      <w:r w:rsidRPr="00925E09">
        <w:rPr>
          <w:rStyle w:val="c7"/>
          <w:i/>
          <w:iCs/>
          <w:color w:val="000000"/>
          <w:sz w:val="28"/>
          <w:szCs w:val="28"/>
        </w:rPr>
        <w:t>(поворачивает коробку)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    Подарки для детей.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Ведущая:</w:t>
      </w:r>
      <w:r w:rsidRPr="00925E09">
        <w:rPr>
          <w:rStyle w:val="c4"/>
          <w:color w:val="000000"/>
          <w:sz w:val="28"/>
          <w:szCs w:val="28"/>
        </w:rPr>
        <w:t> Ребята, давайте вместе скажем Деду Морозу «Спасибо» и подарим ему песню.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7"/>
          <w:b/>
          <w:bCs/>
          <w:i/>
          <w:iCs/>
          <w:color w:val="000000"/>
          <w:sz w:val="28"/>
          <w:szCs w:val="28"/>
        </w:rPr>
        <w:t>Песню исполняет   Рыбка Полина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Дед Мороз:</w:t>
      </w:r>
      <w:r w:rsidRPr="00925E09">
        <w:rPr>
          <w:rStyle w:val="c4"/>
          <w:color w:val="000000"/>
          <w:sz w:val="28"/>
          <w:szCs w:val="28"/>
        </w:rPr>
        <w:t> Ну что, друзья, прощаться нужно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 Всех поздравляю от души!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Снеговик:</w:t>
      </w:r>
      <w:r w:rsidRPr="00925E09">
        <w:rPr>
          <w:rStyle w:val="c4"/>
          <w:color w:val="000000"/>
          <w:sz w:val="28"/>
          <w:szCs w:val="28"/>
        </w:rPr>
        <w:t>  И взрослые, и малыши!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                    До свидания!</w:t>
      </w:r>
    </w:p>
    <w:p w:rsidR="00B567D4" w:rsidRPr="00925E09" w:rsidRDefault="00B567D4" w:rsidP="006429AB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5E09">
        <w:rPr>
          <w:rStyle w:val="c14"/>
          <w:i/>
          <w:iCs/>
          <w:color w:val="000000"/>
          <w:sz w:val="28"/>
          <w:szCs w:val="28"/>
        </w:rPr>
        <w:t>.</w:t>
      </w:r>
    </w:p>
    <w:p w:rsidR="00B567D4" w:rsidRPr="00925E09" w:rsidRDefault="00B567D4" w:rsidP="006429A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5E09">
        <w:rPr>
          <w:rStyle w:val="c2"/>
          <w:b/>
          <w:bCs/>
          <w:color w:val="000000"/>
          <w:sz w:val="28"/>
          <w:szCs w:val="28"/>
        </w:rPr>
        <w:t>Ведущий:</w:t>
      </w:r>
      <w:r w:rsidRPr="00925E09">
        <w:rPr>
          <w:rStyle w:val="c4"/>
          <w:color w:val="000000"/>
          <w:sz w:val="28"/>
          <w:szCs w:val="28"/>
        </w:rPr>
        <w:t>   Вот пришел к нам Новый год,</w:t>
      </w:r>
    </w:p>
    <w:p w:rsidR="00B567D4" w:rsidRPr="00925E09" w:rsidRDefault="00B567D4" w:rsidP="006429AB">
      <w:pPr>
        <w:pStyle w:val="c3"/>
        <w:shd w:val="clear" w:color="auto" w:fill="FFFFFF"/>
        <w:spacing w:before="0" w:beforeAutospacing="0" w:after="0" w:afterAutospacing="0"/>
        <w:ind w:firstLine="156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Мы водили хоровод,</w:t>
      </w:r>
    </w:p>
    <w:p w:rsidR="00B567D4" w:rsidRPr="00925E09" w:rsidRDefault="00B567D4" w:rsidP="006429AB">
      <w:pPr>
        <w:pStyle w:val="c3"/>
        <w:shd w:val="clear" w:color="auto" w:fill="FFFFFF"/>
        <w:spacing w:before="0" w:beforeAutospacing="0" w:after="0" w:afterAutospacing="0"/>
        <w:ind w:firstLine="156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Пели и плясали</w:t>
      </w:r>
    </w:p>
    <w:p w:rsidR="00B567D4" w:rsidRPr="00925E09" w:rsidRDefault="00B567D4" w:rsidP="006429AB">
      <w:pPr>
        <w:pStyle w:val="c3"/>
        <w:shd w:val="clear" w:color="auto" w:fill="FFFFFF"/>
        <w:spacing w:before="0" w:beforeAutospacing="0" w:after="0" w:afterAutospacing="0"/>
        <w:ind w:firstLine="156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И чуть-чуть устали</w:t>
      </w:r>
    </w:p>
    <w:p w:rsidR="00B567D4" w:rsidRPr="00925E09" w:rsidRDefault="00B567D4" w:rsidP="006429AB">
      <w:pPr>
        <w:pStyle w:val="c3"/>
        <w:shd w:val="clear" w:color="auto" w:fill="FFFFFF"/>
        <w:spacing w:before="0" w:beforeAutospacing="0" w:after="0" w:afterAutospacing="0"/>
        <w:ind w:firstLine="1560"/>
        <w:jc w:val="both"/>
        <w:rPr>
          <w:color w:val="000000"/>
          <w:sz w:val="28"/>
          <w:szCs w:val="28"/>
        </w:rPr>
      </w:pPr>
      <w:r w:rsidRPr="00925E09">
        <w:rPr>
          <w:rStyle w:val="c0"/>
          <w:color w:val="000000"/>
          <w:sz w:val="28"/>
          <w:szCs w:val="28"/>
        </w:rPr>
        <w:t>И пора проститься нам.</w:t>
      </w:r>
    </w:p>
    <w:p w:rsidR="00B567D4" w:rsidRPr="00925E09" w:rsidRDefault="00B567D4" w:rsidP="006429AB">
      <w:pPr>
        <w:pStyle w:val="c3"/>
        <w:shd w:val="clear" w:color="auto" w:fill="FFFFFF"/>
        <w:spacing w:before="0" w:beforeAutospacing="0" w:after="0" w:afterAutospacing="0"/>
        <w:ind w:firstLine="156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Дед Мороз через год</w:t>
      </w:r>
    </w:p>
    <w:p w:rsidR="00B567D4" w:rsidRPr="00925E09" w:rsidRDefault="00B567D4" w:rsidP="006429AB">
      <w:pPr>
        <w:pStyle w:val="c3"/>
        <w:shd w:val="clear" w:color="auto" w:fill="FFFFFF"/>
        <w:spacing w:before="0" w:beforeAutospacing="0" w:after="0" w:afterAutospacing="0"/>
        <w:ind w:firstLine="156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Снова в гости к нам придет!</w:t>
      </w:r>
    </w:p>
    <w:p w:rsidR="00B567D4" w:rsidRPr="00925E09" w:rsidRDefault="00B567D4" w:rsidP="006429AB">
      <w:pPr>
        <w:pStyle w:val="c3"/>
        <w:shd w:val="clear" w:color="auto" w:fill="FFFFFF"/>
        <w:spacing w:before="0" w:beforeAutospacing="0" w:after="0" w:afterAutospacing="0"/>
        <w:ind w:firstLine="1560"/>
        <w:jc w:val="both"/>
        <w:rPr>
          <w:color w:val="000000"/>
          <w:sz w:val="28"/>
          <w:szCs w:val="28"/>
        </w:rPr>
      </w:pPr>
      <w:r w:rsidRPr="00925E09">
        <w:rPr>
          <w:rStyle w:val="c4"/>
          <w:color w:val="000000"/>
          <w:sz w:val="28"/>
          <w:szCs w:val="28"/>
        </w:rPr>
        <w:t>До свиданья!</w:t>
      </w:r>
    </w:p>
    <w:p w:rsidR="00B567D4" w:rsidRPr="00925E09" w:rsidRDefault="00B567D4">
      <w:pPr>
        <w:rPr>
          <w:rFonts w:ascii="Times New Roman" w:hAnsi="Times New Roman"/>
          <w:sz w:val="28"/>
          <w:szCs w:val="28"/>
        </w:rPr>
      </w:pPr>
      <w:r w:rsidRPr="00925E09">
        <w:rPr>
          <w:rFonts w:ascii="Times New Roman" w:hAnsi="Times New Roman"/>
          <w:sz w:val="28"/>
          <w:szCs w:val="28"/>
        </w:rPr>
        <w:t>Дед Мороз, Снегурочка, Снеговик, Заяц: До новых встреч!!!</w:t>
      </w:r>
    </w:p>
    <w:sectPr w:rsidR="00B567D4" w:rsidRPr="00925E09" w:rsidSect="00A13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9AB"/>
    <w:rsid w:val="00003C67"/>
    <w:rsid w:val="00072F2C"/>
    <w:rsid w:val="00160AC9"/>
    <w:rsid w:val="00210CB4"/>
    <w:rsid w:val="002162EA"/>
    <w:rsid w:val="00242A25"/>
    <w:rsid w:val="002D27AD"/>
    <w:rsid w:val="00304FA0"/>
    <w:rsid w:val="00322A50"/>
    <w:rsid w:val="004E7038"/>
    <w:rsid w:val="006429AB"/>
    <w:rsid w:val="006764CB"/>
    <w:rsid w:val="00742026"/>
    <w:rsid w:val="00794261"/>
    <w:rsid w:val="007A62DE"/>
    <w:rsid w:val="00925D94"/>
    <w:rsid w:val="00925E09"/>
    <w:rsid w:val="00A13139"/>
    <w:rsid w:val="00A35AF2"/>
    <w:rsid w:val="00A872D7"/>
    <w:rsid w:val="00AF18DA"/>
    <w:rsid w:val="00B00E2D"/>
    <w:rsid w:val="00B567D4"/>
    <w:rsid w:val="00BA6EDD"/>
    <w:rsid w:val="00C9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139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2D27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D27A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0">
    <w:name w:val="c10"/>
    <w:basedOn w:val="Normal"/>
    <w:uiPriority w:val="99"/>
    <w:rsid w:val="006429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DefaultParagraphFont"/>
    <w:uiPriority w:val="99"/>
    <w:rsid w:val="006429AB"/>
    <w:rPr>
      <w:rFonts w:cs="Times New Roman"/>
    </w:rPr>
  </w:style>
  <w:style w:type="paragraph" w:customStyle="1" w:styleId="c21">
    <w:name w:val="c21"/>
    <w:basedOn w:val="Normal"/>
    <w:uiPriority w:val="99"/>
    <w:rsid w:val="006429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DefaultParagraphFont"/>
    <w:uiPriority w:val="99"/>
    <w:rsid w:val="006429AB"/>
    <w:rPr>
      <w:rFonts w:cs="Times New Roman"/>
    </w:rPr>
  </w:style>
  <w:style w:type="paragraph" w:customStyle="1" w:styleId="c17">
    <w:name w:val="c17"/>
    <w:basedOn w:val="Normal"/>
    <w:uiPriority w:val="99"/>
    <w:rsid w:val="006429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Normal"/>
    <w:uiPriority w:val="99"/>
    <w:rsid w:val="006429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DefaultParagraphFont"/>
    <w:uiPriority w:val="99"/>
    <w:rsid w:val="006429AB"/>
    <w:rPr>
      <w:rFonts w:cs="Times New Roman"/>
    </w:rPr>
  </w:style>
  <w:style w:type="character" w:customStyle="1" w:styleId="c7">
    <w:name w:val="c7"/>
    <w:basedOn w:val="DefaultParagraphFont"/>
    <w:uiPriority w:val="99"/>
    <w:rsid w:val="006429A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6429AB"/>
    <w:rPr>
      <w:rFonts w:cs="Times New Roman"/>
    </w:rPr>
  </w:style>
  <w:style w:type="paragraph" w:customStyle="1" w:styleId="c5">
    <w:name w:val="c5"/>
    <w:basedOn w:val="Normal"/>
    <w:uiPriority w:val="99"/>
    <w:rsid w:val="006429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DefaultParagraphFont"/>
    <w:uiPriority w:val="99"/>
    <w:rsid w:val="006429AB"/>
    <w:rPr>
      <w:rFonts w:cs="Times New Roman"/>
    </w:rPr>
  </w:style>
  <w:style w:type="character" w:customStyle="1" w:styleId="c9">
    <w:name w:val="c9"/>
    <w:basedOn w:val="DefaultParagraphFont"/>
    <w:uiPriority w:val="99"/>
    <w:rsid w:val="006429AB"/>
    <w:rPr>
      <w:rFonts w:cs="Times New Roman"/>
    </w:rPr>
  </w:style>
  <w:style w:type="paragraph" w:customStyle="1" w:styleId="c3">
    <w:name w:val="c3"/>
    <w:basedOn w:val="Normal"/>
    <w:uiPriority w:val="99"/>
    <w:rsid w:val="006429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95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174</TotalTime>
  <Pages>7</Pages>
  <Words>1403</Words>
  <Characters>7999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DNA7 X86</cp:lastModifiedBy>
  <cp:revision>7</cp:revision>
  <cp:lastPrinted>2017-01-09T04:52:00Z</cp:lastPrinted>
  <dcterms:created xsi:type="dcterms:W3CDTF">2016-12-16T10:46:00Z</dcterms:created>
  <dcterms:modified xsi:type="dcterms:W3CDTF">2017-01-09T04:52:00Z</dcterms:modified>
</cp:coreProperties>
</file>