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8E0" w:rsidRPr="0013463F" w:rsidRDefault="008238E0" w:rsidP="00286C12">
      <w:pPr>
        <w:jc w:val="center"/>
        <w:rPr>
          <w:rFonts w:ascii="Times New Roman" w:hAnsi="Times New Roman"/>
          <w:sz w:val="32"/>
          <w:szCs w:val="32"/>
          <w:lang w:val="kk-KZ"/>
        </w:rPr>
      </w:pPr>
      <w:r w:rsidRPr="0013463F">
        <w:rPr>
          <w:rFonts w:ascii="Times New Roman" w:hAnsi="Times New Roman"/>
          <w:sz w:val="32"/>
          <w:szCs w:val="32"/>
          <w:lang w:val="kk-KZ"/>
        </w:rPr>
        <w:t xml:space="preserve">«Төрлет жаңа жыл» </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 xml:space="preserve">Балалар музыка арқылы кіреді, билейді.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 xml:space="preserve"> (музыка ойнайды фея шығады) Жаңа жыл мерекесіне кіреді қандай әдемі мен қайдамын, ай балалар. Сәлеметсіндерме балалар, амансыңдарма ата-аналар, жаңа жыл мерекесі құтты болсын. Әтеш жылы бізге байлық, денсаулық, құ береке әкелсін. Балалар қандай әдемісіңдер, аяз ата сендерге қарап қуанатын болды.  Балалар неге шырша жанбай тұр, жаң а жылда шырша жарқырап тұру керек, уәне балалар бәріміз жандырайық. Бәріміз Шырша шырша жан жан жан деп айтайық.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Балалар:</w:t>
      </w:r>
      <w:r w:rsidRPr="0013463F">
        <w:rPr>
          <w:rFonts w:ascii="Times New Roman" w:hAnsi="Times New Roman"/>
          <w:sz w:val="32"/>
          <w:szCs w:val="32"/>
          <w:lang w:val="kk-KZ"/>
        </w:rPr>
        <w:t xml:space="preserve"> Шырша шырша жан жан(3 рет)</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 xml:space="preserve"> Балалар бұл сандық қой, бұнда не бар екен, ашып көрейік, кілттеулі немен ашсам екен кіл керек (балалармен кілттерді іздейді,  кілттерді тауып алады шыршаның жанынан) </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 xml:space="preserve">Музыка ойнайды жел, күлкі, Қарханшайымы кіреді.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w:t>
      </w:r>
      <w:r w:rsidRPr="0013463F">
        <w:rPr>
          <w:rFonts w:ascii="Times New Roman" w:hAnsi="Times New Roman"/>
          <w:sz w:val="32"/>
          <w:szCs w:val="32"/>
          <w:lang w:val="kk-KZ"/>
        </w:rPr>
        <w:t xml:space="preserve"> Не болып жатыр, неге шулап жатырсыңдар. Неге мына ағаш жарқырап тұр. Мен қазір еріп кетемін, еріп бара жатырмын, мына ағаш сөнсін, сөн дедім ғой сөн. (муыка ойнайды, таяқшамен тұртіп сөндіреді).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 xml:space="preserve"> Не айтып тұрсын, шыршаны неге сөндірдің, балалар шыршаны жандырды  ал сен болсан оны сөндірдің, бізде жаңа жыл мерекесі болып жатыр, шырша жаңа жылда жарқырап тұру керек.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xml:space="preserve"> Ха-ха-ха қандай жаңа жыл, маған жаман хабар келді. Менің дайындаған сыйлықтарымды сендер ұрлап алыпсыңдар деп естідім. Ол распа, менің 5 кілттерім  сендерде деп естідім. Әкел бері кілттерді.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 xml:space="preserve"> Йә кілттер бізде, бірақ бір оны ұрлаған жоқпыз, біз оны тауып алдық, сен бізді ұрлықшы деп атағаның үшін саған кілттерді бермеймін, кілттерді берсін десен тапсырмамды орындандар (кілттерді көрсетеді).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xml:space="preserve"> Қайдағы тапсырма, мен сені қазір қатырып тастаймын. Қар жау, жолдарды жап мына феяны  қатырып таста, қат, қат деймін (қар жауады фея қатып қалады).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xml:space="preserve"> Ха-ха-ха неге ұндемей тұрсын, қатып қалдың ба? Кілттерді сенен тапсырмасыз аламын. (Кілттерді алмақшы болады, кілттер қатып қалады феямен бірге). Мынау кілттермен бірге қатып қалыпты. Не істедім? Қалай алсам екен? Қайтадан қалпына келтірейін, менен қорықаныннан кілттерді  берер. (</w:t>
      </w:r>
      <w:r w:rsidRPr="0013463F">
        <w:rPr>
          <w:rFonts w:ascii="Times New Roman" w:hAnsi="Times New Roman"/>
          <w:b/>
          <w:sz w:val="32"/>
          <w:szCs w:val="32"/>
          <w:lang w:val="kk-KZ"/>
        </w:rPr>
        <w:t>Музыка ойнайды Қарханшайым Феяны қалпына келтіреді</w:t>
      </w:r>
      <w:r w:rsidRPr="0013463F">
        <w:rPr>
          <w:rFonts w:ascii="Times New Roman" w:hAnsi="Times New Roman"/>
          <w:sz w:val="32"/>
          <w:szCs w:val="32"/>
          <w:lang w:val="kk-KZ"/>
        </w:rPr>
        <w:t xml:space="preserve">).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 xml:space="preserve"> Еш нәрсе түсінген, жоқпын не болды маған.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xml:space="preserve"> Бер кілттерді деп (Қарханшайым феяның қолына жабысады).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 Жоқ, бізде сендерге 5 тапсырма бар деп айттымғой. Балаларды осы жаңа жылда күлдіртіп, билетіп балалардың көрмеген кейіпкерлерін шақырсаң 5 тапсырманы орындасаң 5 кілтті беремін сонда ғана мына сандықты аша аласыңдар (сандықты көрсетті).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 xml:space="preserve">Қарханшайымы: </w:t>
      </w:r>
      <w:r w:rsidRPr="0013463F">
        <w:rPr>
          <w:rFonts w:ascii="Times New Roman" w:hAnsi="Times New Roman"/>
          <w:sz w:val="32"/>
          <w:szCs w:val="32"/>
          <w:lang w:val="kk-KZ"/>
        </w:rPr>
        <w:t xml:space="preserve">Жарайды көндім. Аққала қайда жүрсін.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 xml:space="preserve">: А... мен мындамын не айғайлайсын.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xml:space="preserve">: Сен өлең білесің бе?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 xml:space="preserve"> Йя, білемін (аққала өлең айтады)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xml:space="preserve"> Ту қойшы дауысын қандай жаман, мына балалардың кқңілін көтеру керек, ал сен мына дауысыңмен қлең айтсан балалардығ көңілі түсіп кетеді.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 xml:space="preserve">Аққала: </w:t>
      </w:r>
      <w:r w:rsidRPr="0013463F">
        <w:rPr>
          <w:rFonts w:ascii="Times New Roman" w:hAnsi="Times New Roman"/>
          <w:sz w:val="32"/>
          <w:szCs w:val="32"/>
          <w:lang w:val="kk-KZ"/>
        </w:rPr>
        <w:t xml:space="preserve">Өзің айтқан да Киркоров сияқты айтасын әнді. Өтірікші (аққала ренжіп айтады).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Қарханшайымы</w:t>
      </w:r>
      <w:r w:rsidRPr="0013463F">
        <w:rPr>
          <w:rFonts w:ascii="Times New Roman" w:hAnsi="Times New Roman"/>
          <w:sz w:val="32"/>
          <w:szCs w:val="32"/>
          <w:lang w:val="kk-KZ"/>
        </w:rPr>
        <w:t>: Аққала балалармен ән айтайық, сен бірақ айтпа жай аузынды ашып тұр әтпесе балалар сенің дауысыңнан қорқып кетер.   Сосын ана мыстанды шақыр менің орныма балаларды күлдіртсін.Менің кетуім керек мені достарым күтіп қалды.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 Жарайды. (Балалармен ән айтады)</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Ән:Жаңа жыл</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Би</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;Не болды аққала?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;еріп барам,еріп барам,мені құтқарындар,мыстан құтқарындар мені.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Мыстан қайдасын,балалар қане тез үрлендер уф,уф уф (балалар үрлейді)</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(Мыстан шығады музыка арқылы.Қолында май,таба)</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Мыстан:Кімді жейміз? (балаларды ұстайды.)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;Мыстан сенің басында тамақ.Ал мен болсам еріп кете жаздадым,Қарханшайымы саған тапсырма беріп кетті,осы шыршаны өткізу,балалардың көрмеген кейіпкерлерін шақыру.</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 (айғайлап) Маған айттыма?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Ия саған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 xml:space="preserve"> Маған ба?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Сен неге құлағынды жумайсын.Саған саған.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.Маған,маған,маған бастық бол дедіме. Есіл ауданында?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:Жоқ балабақшада, сен бірінші шыршаны жандыр.</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Шыршаны жандырамыз ба? Әдемі ғой? (шырпыны алып шыршаны жандыра бастайды)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Аққала</w:t>
      </w:r>
      <w:r w:rsidRPr="0013463F">
        <w:rPr>
          <w:rFonts w:ascii="Times New Roman" w:hAnsi="Times New Roman"/>
          <w:sz w:val="32"/>
          <w:szCs w:val="32"/>
          <w:lang w:val="kk-KZ"/>
        </w:rPr>
        <w:t>: Қой,шыршадан сөзбен сұрау керек ол сонда жанады қалай сұрау керек екенің білмеймін.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 xml:space="preserve"> Қатырамыз қане қыздар айтады ха-ха-ха.ұлдар ух-ух-ух,(балалар айтады,мыстан шыршаға қарайды,шырша жанбайды).Ендеше былай айтамыз қыздар мен аналар қандай мен әдімімін,папалар біз сіздерден сұлумыз.(Қыздар аналар айтады,мыстан шыршаға қарайды,шырша жанбайды).Мынау жанбайдығой, а түсіндім компютерден қарау керек.(отырады компютерден қарайды)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:А...таптым Аяз ата ақшақар деп айғайлау керек.Балалар шақырындаршы аяз атамен ақшақарды. (балалар аяз атамен ақшақарды шақырады)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Балалар:</w:t>
      </w:r>
      <w:r w:rsidRPr="0013463F">
        <w:rPr>
          <w:rFonts w:ascii="Times New Roman" w:hAnsi="Times New Roman"/>
          <w:sz w:val="32"/>
          <w:szCs w:val="32"/>
          <w:lang w:val="kk-KZ"/>
        </w:rPr>
        <w:t>Аязата ақшақар деп (айғайлайды,сол кезде қар жауады)</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Музыка ойнайды Аяз ата мен ақшақар келеді.Ақшақардың кіргісі келмейді.</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Ақшақар; Жіберіңізші мен кірмеймін мұнда,үйге кетемін.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:Айналайын-ау,саған не болды ауырып қалған жоқсын ба?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Ақшақар</w:t>
      </w:r>
      <w:r w:rsidRPr="0013463F">
        <w:rPr>
          <w:rFonts w:ascii="Times New Roman" w:hAnsi="Times New Roman"/>
          <w:sz w:val="32"/>
          <w:szCs w:val="32"/>
          <w:lang w:val="kk-KZ"/>
        </w:rPr>
        <w:t>:Жоқ жоқ ауырып тұрған жоқпын.Ешқайда барғым келіп тұрған жоқ,үйге қайтайықшы.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:Қызымау сен не айтып тұрсын?Қарашы балалар бізді күтіп отыр.Қане балалармен амандасайық.Аяулы қонақтарға,балаларға бір сәлем.Асау желмен жарысқан аталарын щаршап келді алыстан.Қане қызым қонақтардан ұят болдау басынды көтер.(ақшақар басын көтермей тұрады) қарашы балалардың киімі қандай тамаша,шыршаға қарашы қандай әдемі,Безендірілген шырша шамын жағайық жаңа жыл тойын ашайық.</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Ақшақар</w:t>
      </w:r>
      <w:r w:rsidRPr="0013463F">
        <w:rPr>
          <w:rFonts w:ascii="Times New Roman" w:hAnsi="Times New Roman"/>
          <w:sz w:val="32"/>
          <w:szCs w:val="32"/>
          <w:lang w:val="kk-KZ"/>
        </w:rPr>
        <w:t>:(жылайды).Мен шырша шамын жағатын таяқшаны жоғалтып алдым.</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 xml:space="preserve"> (ақшақар жұбатады).Қазір мен өзім өз таяғыммен жағамын.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Ақшақар:</w:t>
      </w:r>
      <w:r w:rsidRPr="0013463F">
        <w:rPr>
          <w:rFonts w:ascii="Times New Roman" w:hAnsi="Times New Roman"/>
          <w:sz w:val="32"/>
          <w:szCs w:val="32"/>
          <w:lang w:val="kk-KZ"/>
        </w:rPr>
        <w:t xml:space="preserve"> Қойыңыз ата сіз бұл таяғыңызбен бүкіл шыршаны қатырып тастаймыз.</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 (музыка арқылы)уайымдама қызым 1,2,3 шырша шырша жан (3рет)</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Ата көмектесші маған,маған тапсырма берді.Ең қызықты өнерлерді көрсету,балалардың көрмеген кейіпкерлерін көрсету,әйтпесе олар бізге сандықтың кілтін бермейдң.Көмектесіңізші ән айтып билейікші ата.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Жарайды келіндер би ән айтайық.Алдымен өзіміз билейік,ия немерем.(аяз ата ақшақармен билейді)</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Би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Ән:Аяз ата </w:t>
      </w:r>
      <w:r w:rsidRPr="0013463F">
        <w:rPr>
          <w:rFonts w:ascii="Times New Roman" w:hAnsi="Times New Roman"/>
          <w:sz w:val="32"/>
          <w:szCs w:val="32"/>
          <w:lang w:val="kk-KZ"/>
        </w:rPr>
        <w:br/>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;Рахмет ата кімді тағы шақырайын.Әтеш жылы ғой,балалар оны көрген жоқ.Әтешті шақырайын.Әтешжан қайдасын деп (айғайлайды).</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Әтеш шақырады (осы кезде аққала тығылады)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:Аққала сен неге тығыласын,жаңа жыл келе жатыр.</w:t>
      </w:r>
    </w:p>
    <w:p w:rsidR="008238E0" w:rsidRPr="0013463F" w:rsidRDefault="008238E0" w:rsidP="00286C12">
      <w:pPr>
        <w:rPr>
          <w:rFonts w:ascii="Times New Roman" w:hAnsi="Times New Roman"/>
          <w:b/>
          <w:sz w:val="32"/>
          <w:szCs w:val="32"/>
          <w:lang w:val="kk-KZ"/>
        </w:rPr>
      </w:pPr>
      <w:r w:rsidRPr="0013463F">
        <w:rPr>
          <w:rFonts w:ascii="Times New Roman" w:hAnsi="Times New Roman"/>
          <w:b/>
          <w:sz w:val="32"/>
          <w:szCs w:val="32"/>
          <w:lang w:val="kk-KZ"/>
        </w:rPr>
        <w:t>Музыка ойнайды әтеш билеп кіреді.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мыстан әтештің алдына жүгіріп,арпа тосады).Төрлет сен бүгін құтты қонақсын.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Әтеш:</w:t>
      </w:r>
      <w:r w:rsidRPr="0013463F">
        <w:rPr>
          <w:rFonts w:ascii="Times New Roman" w:hAnsi="Times New Roman"/>
          <w:sz w:val="32"/>
          <w:szCs w:val="32"/>
          <w:lang w:val="kk-KZ"/>
        </w:rPr>
        <w:t>Рахмет мыстан келе жатқан жыл жақсы болады,мен сендерге байлық укелемін,астарында мерседес,қалталарында долыр,болады.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:Жарайды әтешжан енді балалармен ән айт,көңілдерін көтер,</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Әтеш;</w:t>
      </w:r>
      <w:r w:rsidRPr="0013463F">
        <w:rPr>
          <w:rFonts w:ascii="Times New Roman" w:hAnsi="Times New Roman"/>
          <w:sz w:val="32"/>
          <w:szCs w:val="32"/>
          <w:lang w:val="kk-KZ"/>
        </w:rPr>
        <w:t>Жарайды билесем билейін,ән айтсам айтайын.(әтеш балалармен билейді ән айтады)</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Ән;Жаңа жыл-жаңа жыр</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Би</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Рахмет әтешжан.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Әтеш;</w:t>
      </w:r>
      <w:r w:rsidRPr="0013463F">
        <w:rPr>
          <w:rFonts w:ascii="Times New Roman" w:hAnsi="Times New Roman"/>
          <w:sz w:val="32"/>
          <w:szCs w:val="32"/>
          <w:lang w:val="kk-KZ"/>
        </w:rPr>
        <w:t>Рахмет саған мыстан мені шақырғаныңа балалық шағымды еске алып жасарып қалдым ғой.</w:t>
      </w:r>
    </w:p>
    <w:p w:rsidR="008238E0" w:rsidRPr="0013463F" w:rsidRDefault="008238E0" w:rsidP="00286C12">
      <w:pPr>
        <w:rPr>
          <w:rFonts w:ascii="Times New Roman" w:hAnsi="Times New Roman"/>
          <w:sz w:val="32"/>
          <w:szCs w:val="32"/>
          <w:lang w:val="kk-KZ"/>
        </w:rPr>
      </w:pPr>
      <w:r w:rsidRPr="0013463F">
        <w:rPr>
          <w:rFonts w:ascii="Times New Roman" w:hAnsi="Times New Roman"/>
          <w:i/>
          <w:sz w:val="32"/>
          <w:szCs w:val="32"/>
          <w:lang w:val="kk-KZ"/>
        </w:rPr>
        <w:t>Әтеш балалардан қалуын сұрайды</w:t>
      </w:r>
      <w:r w:rsidRPr="0013463F">
        <w:rPr>
          <w:rFonts w:ascii="Times New Roman" w:hAnsi="Times New Roman"/>
          <w:sz w:val="32"/>
          <w:szCs w:val="32"/>
          <w:lang w:val="kk-KZ"/>
        </w:rPr>
        <w:t>.</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:Әрине болады.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:Әтешжан сен маған көмектесесін.Кімді енді шақырсам екен.Балаларды немен қызықтырсам екен(мыстан басын ұстап ойланады),ой менің үйшігім бар екен ғой.Оны да шақырайын олда балалардың көңілін көтерсін үйшігім қайдасын.(мыстан үйшігін шақырады)</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Музыка ойнайды майысып билеп үйшік шығады.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Үйшік</w:t>
      </w:r>
      <w:r w:rsidRPr="0013463F">
        <w:rPr>
          <w:rFonts w:ascii="Times New Roman" w:hAnsi="Times New Roman"/>
          <w:sz w:val="32"/>
          <w:szCs w:val="32"/>
          <w:lang w:val="kk-KZ"/>
        </w:rPr>
        <w:t>: Немене соншама айғайлап.</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:Қайда жүрсін,маған алдымен орманңа артымен қара.(үйшік тындамайды)мен маған не дедім қара бері(үйшік  мымтанға қарайды)Қайда болдың.</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Үйшік:</w:t>
      </w:r>
      <w:r w:rsidRPr="0013463F">
        <w:rPr>
          <w:rFonts w:ascii="Times New Roman" w:hAnsi="Times New Roman"/>
          <w:sz w:val="32"/>
          <w:szCs w:val="32"/>
          <w:lang w:val="kk-KZ"/>
        </w:rPr>
        <w:t>Биде болдым,не керек тез айт.Мені достарым күтіп тұр.</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Балалармн ән айтып,билеп,ойнау керек.Сыйлықтарымызды бермей жатырғой.</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Үйшік:</w:t>
      </w:r>
      <w:r w:rsidRPr="0013463F">
        <w:rPr>
          <w:rFonts w:ascii="Times New Roman" w:hAnsi="Times New Roman"/>
          <w:sz w:val="32"/>
          <w:szCs w:val="32"/>
          <w:lang w:val="kk-KZ"/>
        </w:rPr>
        <w:t>Сұрап  алмайсые ба?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Оларды ұра алмаймын,өдері ундеркинтер бәрін біледі,ұрғызбайдығой,әптесе баяғыдан тартып алатын едім ғой. (Мыстан балаларға қарап күледі)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Үйшік;</w:t>
      </w:r>
      <w:r w:rsidRPr="0013463F">
        <w:rPr>
          <w:rFonts w:ascii="Times New Roman" w:hAnsi="Times New Roman"/>
          <w:sz w:val="32"/>
          <w:szCs w:val="32"/>
          <w:lang w:val="kk-KZ"/>
        </w:rPr>
        <w:t>Ендеше билейік ән айтайық ойнайық,сонда мүмкін сыйлықтарды берер.(үйшік балалармен билейді,ән айтады ойнайды)</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Ән</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Би</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Үйшік:</w:t>
      </w:r>
      <w:r w:rsidRPr="0013463F">
        <w:rPr>
          <w:rFonts w:ascii="Times New Roman" w:hAnsi="Times New Roman"/>
          <w:sz w:val="32"/>
          <w:szCs w:val="32"/>
          <w:lang w:val="kk-KZ"/>
        </w:rPr>
        <w:t>Мыстан мен кеттім мені достарым кұтып қалды,сыйлағымды алып келесін,өзің жеп қойма деп(мыстан түртеді).</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(Музыка ойнайды үйшік сызылып кетеді)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5кілті қалай аламыз,енді кімді шақырам.О,менде ата-аналар бар емеспе қазір мен оларды билетемін(мыстан ортаға ата-аналарды шақырды).Ал енді менімен билендер,ән айтындар(ата-аналар мыстан мен билейді,ән айтады)</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Ін</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Би</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 xml:space="preserve"> Фея қайдасынмында кел.Біз тапсырманы орындадық,бізге кілтерді бер.Сыйлықтарымыз қайда.</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(музыка ойынайды Фея келеді.)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Мыстан сен мені шақырдың ба?Тапсырма орындалдыма?Балалардың көңілі көтерілдіме?</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Ия (мыстан балаларды,ата-аналарды қорқытады)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:Балалар сендерге қызықты болдыма?Ата-аналар сендерге ұнадыма?</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Балалар мен ата-аналар:Ия</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Жарайды тапсырманы орындаған екенсіндер кілттерді берейін сыйлықтарын мына сандықта мына кілтермен ашасындар деп(мыстанға кілтерді береді)</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Рахмет деп (сандықты аша бастайды(.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Мыстан сыйлықтарынды бізге көрсетші(мыстан сыйлықтарын көрсетеді),қандай әдемі әшекейлер мыстан саған қатты жарасады екен (мыстан майысады).Ал балалар сендер тақпақ айттындарма аталарыңа?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Балалар:</w:t>
      </w:r>
      <w:r w:rsidRPr="0013463F">
        <w:rPr>
          <w:rFonts w:ascii="Times New Roman" w:hAnsi="Times New Roman"/>
          <w:sz w:val="32"/>
          <w:szCs w:val="32"/>
          <w:lang w:val="kk-KZ"/>
        </w:rPr>
        <w:t>Жоқ</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Фея</w:t>
      </w:r>
      <w:r w:rsidRPr="0013463F">
        <w:rPr>
          <w:rFonts w:ascii="Times New Roman" w:hAnsi="Times New Roman"/>
          <w:sz w:val="32"/>
          <w:szCs w:val="32"/>
          <w:lang w:val="kk-KZ"/>
        </w:rPr>
        <w:t>:Балалар атамызға тақпақтарымызды айтайық ата сендерге кәмпит береді.Ия ата</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Ия,тақпақ айтсандар кәмпит беремін.(балалар аяз атаға тақпақтарын айтады).</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Жаңа жыл Жаңа жыл</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Жаңа жылға жаңа жыр</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Жасыл шырша жанында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Билеп барлық бала жүр       </w:t>
      </w:r>
      <w:r w:rsidRPr="0013463F">
        <w:rPr>
          <w:rFonts w:ascii="Times New Roman" w:hAnsi="Times New Roman"/>
          <w:sz w:val="32"/>
          <w:szCs w:val="32"/>
        </w:rPr>
        <w:t>(</w:t>
      </w:r>
      <w:r w:rsidRPr="0013463F">
        <w:rPr>
          <w:rFonts w:ascii="Times New Roman" w:hAnsi="Times New Roman"/>
          <w:sz w:val="32"/>
          <w:szCs w:val="32"/>
          <w:lang w:val="kk-KZ"/>
        </w:rPr>
        <w:t>Найман</w:t>
      </w:r>
      <w:r w:rsidRPr="0013463F">
        <w:rPr>
          <w:rFonts w:ascii="Times New Roman" w:hAnsi="Times New Roman"/>
          <w:sz w:val="32"/>
          <w:szCs w:val="32"/>
        </w:rPr>
        <w:t>)</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Жаңа жылым мол болсын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Басқан қадам он болсын</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Төрле төрле жаңа жыл</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Бізге Құтты жыл болсын          (М.Айзере)</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Ақ қар жапты даланы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Ақ жамылды айнала</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Жарқыратып шамдарын</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Шырша келді ортаға              (Зере)</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Ауыл маны қар аппақ</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Қызықтар көп не түрлі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Ақ дәптерді парақтап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Қыс отырған секілді               (Айару) </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Жаңа жылда балалар</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Тек қуаныш көріндер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Ауырмандар ешқашан</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Мықта болыу өзіңнен               (Нұрым) </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Аяз ата келіп тұр</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Бізге сәлем беріп тұр</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Сақалының ұзын-ай</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Кесіп алсам шіркін-ай!!!!          (Х.Али)</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Бақытты елді іздеп ,еңді </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Аяз ата бізге келеді               (Х. Алима  )  </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Тамаша тамаша</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Шыршамыз тұр жараса</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Басында әсем жұлдызы</w:t>
      </w: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 xml:space="preserve">Көз тоймайды қараса        </w:t>
      </w:r>
      <w:r w:rsidRPr="0013463F">
        <w:rPr>
          <w:rFonts w:ascii="Times New Roman" w:hAnsi="Times New Roman"/>
          <w:sz w:val="32"/>
          <w:szCs w:val="32"/>
        </w:rPr>
        <w:t>(</w:t>
      </w:r>
      <w:r w:rsidRPr="0013463F">
        <w:rPr>
          <w:rFonts w:ascii="Times New Roman" w:hAnsi="Times New Roman"/>
          <w:sz w:val="32"/>
          <w:szCs w:val="32"/>
          <w:lang w:val="kk-KZ"/>
        </w:rPr>
        <w:t>Дария</w:t>
      </w:r>
      <w:r w:rsidRPr="0013463F">
        <w:rPr>
          <w:rFonts w:ascii="Times New Roman" w:hAnsi="Times New Roman"/>
          <w:sz w:val="32"/>
          <w:szCs w:val="32"/>
        </w:rPr>
        <w:t>)</w:t>
      </w:r>
    </w:p>
    <w:p w:rsidR="008238E0" w:rsidRPr="0013463F" w:rsidRDefault="008238E0" w:rsidP="00FE0247">
      <w:pPr>
        <w:rPr>
          <w:rFonts w:ascii="Times New Roman" w:hAnsi="Times New Roman"/>
          <w:sz w:val="32"/>
          <w:szCs w:val="32"/>
          <w:lang w:val="kk-KZ"/>
        </w:rPr>
      </w:pP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Аспан жерге төгеді</w:t>
      </w: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Ақ күмісін уыстап</w:t>
      </w: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Жаңа жылда келеді</w:t>
      </w: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Бізге қарай жылыстап            (Б.Азере)</w:t>
      </w:r>
    </w:p>
    <w:p w:rsidR="008238E0" w:rsidRPr="0013463F" w:rsidRDefault="008238E0" w:rsidP="00FE0247">
      <w:pPr>
        <w:rPr>
          <w:rFonts w:ascii="Times New Roman" w:hAnsi="Times New Roman"/>
          <w:sz w:val="32"/>
          <w:szCs w:val="32"/>
          <w:lang w:val="kk-KZ"/>
        </w:rPr>
      </w:pP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 xml:space="preserve">Әдемілеп біз ілген </w:t>
      </w: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Ойыншықтар тізілген</w:t>
      </w: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Қандай әсем шыршамыз</w:t>
      </w: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 xml:space="preserve">Ән шырқайық баршамыз          </w:t>
      </w:r>
      <w:r w:rsidRPr="0013463F">
        <w:rPr>
          <w:rFonts w:ascii="Times New Roman" w:hAnsi="Times New Roman"/>
          <w:sz w:val="32"/>
          <w:szCs w:val="32"/>
        </w:rPr>
        <w:t>(</w:t>
      </w:r>
      <w:r w:rsidRPr="0013463F">
        <w:rPr>
          <w:rFonts w:ascii="Times New Roman" w:hAnsi="Times New Roman"/>
          <w:sz w:val="32"/>
          <w:szCs w:val="32"/>
          <w:lang w:val="kk-KZ"/>
        </w:rPr>
        <w:t>Айзада</w:t>
      </w:r>
      <w:r w:rsidRPr="0013463F">
        <w:rPr>
          <w:rFonts w:ascii="Times New Roman" w:hAnsi="Times New Roman"/>
          <w:sz w:val="32"/>
          <w:szCs w:val="32"/>
        </w:rPr>
        <w:t>)</w:t>
      </w: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 xml:space="preserve">Тоғай да баулар да </w:t>
      </w: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 xml:space="preserve">Ақ күміс жамылды </w:t>
      </w: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Дала да, таулар да</w:t>
      </w: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Өзіңді сағынды               (Алан)</w:t>
      </w: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Қуантып енді,жаңа жыл келеді</w:t>
      </w:r>
    </w:p>
    <w:p w:rsidR="008238E0" w:rsidRPr="0013463F" w:rsidRDefault="008238E0" w:rsidP="00D62DF6">
      <w:pPr>
        <w:rPr>
          <w:rFonts w:ascii="Times New Roman" w:hAnsi="Times New Roman"/>
          <w:sz w:val="32"/>
          <w:szCs w:val="32"/>
          <w:lang w:val="kk-KZ"/>
        </w:rPr>
      </w:pPr>
      <w:r w:rsidRPr="0013463F">
        <w:rPr>
          <w:rFonts w:ascii="Times New Roman" w:hAnsi="Times New Roman"/>
          <w:sz w:val="32"/>
          <w:szCs w:val="32"/>
          <w:lang w:val="kk-KZ"/>
        </w:rPr>
        <w:t>Өсетін болдым ,бір жасқа енді             (Адия)</w:t>
      </w:r>
    </w:p>
    <w:p w:rsidR="008238E0" w:rsidRPr="0013463F" w:rsidRDefault="008238E0" w:rsidP="00D62DF6">
      <w:pPr>
        <w:rPr>
          <w:rFonts w:ascii="Times New Roman" w:hAnsi="Times New Roman"/>
          <w:sz w:val="32"/>
          <w:szCs w:val="32"/>
          <w:lang w:val="kk-KZ"/>
        </w:rPr>
      </w:pPr>
    </w:p>
    <w:p w:rsidR="008238E0" w:rsidRPr="0013463F" w:rsidRDefault="008238E0" w:rsidP="00D62DF6">
      <w:pPr>
        <w:rPr>
          <w:rFonts w:ascii="Times New Roman" w:hAnsi="Times New Roman"/>
          <w:sz w:val="32"/>
          <w:szCs w:val="32"/>
          <w:lang w:val="kk-KZ"/>
        </w:rPr>
      </w:pPr>
      <w:r w:rsidRPr="0013463F">
        <w:rPr>
          <w:rFonts w:ascii="Times New Roman" w:hAnsi="Times New Roman"/>
          <w:sz w:val="32"/>
          <w:szCs w:val="32"/>
          <w:lang w:val="kk-KZ"/>
        </w:rPr>
        <w:t>Жасыл желен жамылған</w:t>
      </w:r>
    </w:p>
    <w:p w:rsidR="008238E0" w:rsidRPr="0013463F" w:rsidRDefault="008238E0" w:rsidP="00D62DF6">
      <w:pPr>
        <w:rPr>
          <w:rFonts w:ascii="Times New Roman" w:hAnsi="Times New Roman"/>
          <w:sz w:val="32"/>
          <w:szCs w:val="32"/>
          <w:lang w:val="kk-KZ"/>
        </w:rPr>
      </w:pPr>
      <w:r w:rsidRPr="0013463F">
        <w:rPr>
          <w:rFonts w:ascii="Times New Roman" w:hAnsi="Times New Roman"/>
          <w:sz w:val="32"/>
          <w:szCs w:val="32"/>
          <w:lang w:val="kk-KZ"/>
        </w:rPr>
        <w:t>Асыл моншақ тағылған</w:t>
      </w:r>
    </w:p>
    <w:p w:rsidR="008238E0" w:rsidRPr="0013463F" w:rsidRDefault="008238E0" w:rsidP="00D62DF6">
      <w:pPr>
        <w:rPr>
          <w:rFonts w:ascii="Times New Roman" w:hAnsi="Times New Roman"/>
          <w:sz w:val="32"/>
          <w:szCs w:val="32"/>
          <w:lang w:val="kk-KZ"/>
        </w:rPr>
      </w:pPr>
      <w:r w:rsidRPr="0013463F">
        <w:rPr>
          <w:rFonts w:ascii="Times New Roman" w:hAnsi="Times New Roman"/>
          <w:sz w:val="32"/>
          <w:szCs w:val="32"/>
          <w:lang w:val="kk-KZ"/>
        </w:rPr>
        <w:t xml:space="preserve">Міне сұлу шыршамызға </w:t>
      </w: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Көптен күткен сағынған                     (Алдияр)</w:t>
      </w:r>
    </w:p>
    <w:p w:rsidR="008238E0" w:rsidRPr="0013463F" w:rsidRDefault="008238E0" w:rsidP="00B24F5A">
      <w:pPr>
        <w:rPr>
          <w:rFonts w:ascii="Times New Roman" w:hAnsi="Times New Roman"/>
          <w:sz w:val="32"/>
          <w:szCs w:val="32"/>
          <w:lang w:val="kk-KZ"/>
        </w:rPr>
      </w:pPr>
    </w:p>
    <w:p w:rsidR="008238E0" w:rsidRPr="0013463F" w:rsidRDefault="008238E0" w:rsidP="00B24F5A">
      <w:pPr>
        <w:rPr>
          <w:rFonts w:ascii="Times New Roman" w:hAnsi="Times New Roman"/>
          <w:sz w:val="32"/>
          <w:szCs w:val="32"/>
          <w:lang w:val="kk-KZ"/>
        </w:rPr>
      </w:pP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 xml:space="preserve">Тілеймін мен бар әлемге </w:t>
      </w: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Бос көп болсын жаңа дыл</w:t>
      </w: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Ата-әже, әке-шеше</w:t>
      </w: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Құтты болсын жаңа жыл         (Карина)</w:t>
      </w:r>
    </w:p>
    <w:p w:rsidR="008238E0" w:rsidRPr="0013463F" w:rsidRDefault="008238E0" w:rsidP="00B24F5A">
      <w:pPr>
        <w:rPr>
          <w:rFonts w:ascii="Times New Roman" w:hAnsi="Times New Roman"/>
          <w:sz w:val="32"/>
          <w:szCs w:val="32"/>
          <w:lang w:val="kk-KZ"/>
        </w:rPr>
      </w:pP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Жаңа жыл әнді, жаңа жыл сәнді</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 xml:space="preserve">Тебеміз коньки, тебеміз шаңғы                  </w:t>
      </w:r>
      <w:r w:rsidRPr="0013463F">
        <w:rPr>
          <w:rFonts w:ascii="Times New Roman" w:hAnsi="Times New Roman"/>
          <w:sz w:val="32"/>
          <w:szCs w:val="32"/>
        </w:rPr>
        <w:t>(</w:t>
      </w:r>
      <w:r w:rsidRPr="0013463F">
        <w:rPr>
          <w:rFonts w:ascii="Times New Roman" w:hAnsi="Times New Roman"/>
          <w:sz w:val="32"/>
          <w:szCs w:val="32"/>
          <w:lang w:val="kk-KZ"/>
        </w:rPr>
        <w:t>Анель</w:t>
      </w:r>
      <w:r w:rsidRPr="0013463F">
        <w:rPr>
          <w:rFonts w:ascii="Times New Roman" w:hAnsi="Times New Roman"/>
          <w:sz w:val="32"/>
          <w:szCs w:val="32"/>
        </w:rPr>
        <w:t>)</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Қызыл ала шапанды,</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Сағындым аяз атаны</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Жылдамырақ келсе екен.</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Бізге сыйлық берсе екен    (Әлім)</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Ақ қырауға малынған,</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Сақалы да муртында.</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Аяз ата сағынған</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Сәлем берді журтына      (</w:t>
      </w:r>
      <w:r w:rsidRPr="0013463F">
        <w:rPr>
          <w:rFonts w:ascii="Times New Roman" w:hAnsi="Times New Roman"/>
          <w:sz w:val="32"/>
          <w:szCs w:val="32"/>
          <w:lang w:val="kk-KZ"/>
        </w:rPr>
        <w:tab/>
        <w:t>темірлан)</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 xml:space="preserve">Жаңа жыл,жаңа жыл </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Тамаша тойымыз</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 xml:space="preserve">Алақай,алақай </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Өседі бойымыз.           (Ильдана)</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Аппақ тонға оранып</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Бозарлықты мол алып</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Келді алыс сапардан</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Аяз ата оралып                    (Айсұлтан)</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Көрікті,бөрікті</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Аяз ата келіпті    (Надим)</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Аяз ата аппақ,сыйлықтарды тәтті-ақ</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Сыйлықтарын көп берсе,Тағы айтамын тақпақ    (Аян)</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Жаңадан тақпақ,аламыз жаттап</w:t>
      </w:r>
    </w:p>
    <w:p w:rsidR="008238E0" w:rsidRPr="0013463F" w:rsidRDefault="008238E0" w:rsidP="008A00EC">
      <w:pPr>
        <w:rPr>
          <w:rFonts w:ascii="Times New Roman" w:hAnsi="Times New Roman"/>
          <w:sz w:val="32"/>
          <w:szCs w:val="32"/>
          <w:lang w:val="kk-KZ"/>
        </w:rPr>
      </w:pPr>
      <w:r w:rsidRPr="0013463F">
        <w:rPr>
          <w:rFonts w:ascii="Times New Roman" w:hAnsi="Times New Roman"/>
          <w:sz w:val="32"/>
          <w:szCs w:val="32"/>
          <w:lang w:val="kk-KZ"/>
        </w:rPr>
        <w:t>Жаңа жыл келді,жаңа жыл аппақ          (Дидар)</w:t>
      </w:r>
    </w:p>
    <w:p w:rsidR="008238E0" w:rsidRPr="0013463F" w:rsidRDefault="008238E0" w:rsidP="008A00EC">
      <w:pPr>
        <w:rPr>
          <w:rFonts w:ascii="Times New Roman" w:hAnsi="Times New Roman"/>
          <w:sz w:val="32"/>
          <w:szCs w:val="32"/>
          <w:lang w:val="kk-KZ"/>
        </w:rPr>
      </w:pPr>
    </w:p>
    <w:p w:rsidR="008238E0" w:rsidRPr="0013463F" w:rsidRDefault="008238E0" w:rsidP="008A00EC">
      <w:pPr>
        <w:rPr>
          <w:rFonts w:ascii="Times New Roman" w:hAnsi="Times New Roman"/>
          <w:sz w:val="32"/>
          <w:szCs w:val="32"/>
          <w:lang w:val="kk-KZ"/>
        </w:rPr>
      </w:pPr>
    </w:p>
    <w:p w:rsidR="008238E0" w:rsidRPr="0013463F" w:rsidRDefault="008238E0" w:rsidP="00B24F5A">
      <w:pPr>
        <w:rPr>
          <w:rFonts w:ascii="Times New Roman" w:hAnsi="Times New Roman"/>
          <w:sz w:val="32"/>
          <w:szCs w:val="32"/>
          <w:lang w:val="kk-KZ"/>
        </w:rPr>
      </w:pPr>
    </w:p>
    <w:p w:rsidR="008238E0" w:rsidRPr="0013463F" w:rsidRDefault="008238E0" w:rsidP="00B24F5A">
      <w:pPr>
        <w:rPr>
          <w:rFonts w:ascii="Times New Roman" w:hAnsi="Times New Roman"/>
          <w:sz w:val="32"/>
          <w:szCs w:val="32"/>
          <w:lang w:val="kk-KZ"/>
        </w:rPr>
      </w:pPr>
    </w:p>
    <w:p w:rsidR="008238E0" w:rsidRPr="0013463F" w:rsidRDefault="008238E0" w:rsidP="00B24F5A">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D62DF6">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24655F">
      <w:pPr>
        <w:rPr>
          <w:rFonts w:ascii="Times New Roman" w:hAnsi="Times New Roman"/>
          <w:sz w:val="32"/>
          <w:szCs w:val="32"/>
          <w:lang w:val="kk-KZ"/>
        </w:rPr>
      </w:pPr>
    </w:p>
    <w:p w:rsidR="008238E0" w:rsidRPr="0013463F" w:rsidRDefault="008238E0" w:rsidP="00FE0247">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FE0247">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286C12">
      <w:pPr>
        <w:rPr>
          <w:rFonts w:ascii="Times New Roman" w:hAnsi="Times New Roman"/>
          <w:sz w:val="32"/>
          <w:szCs w:val="32"/>
          <w:lang w:val="kk-KZ"/>
        </w:rPr>
      </w:pP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 xml:space="preserve"> </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 xml:space="preserve"> Мыстан:</w:t>
      </w:r>
      <w:r w:rsidRPr="0013463F">
        <w:rPr>
          <w:rFonts w:ascii="Times New Roman" w:hAnsi="Times New Roman"/>
          <w:sz w:val="32"/>
          <w:szCs w:val="32"/>
          <w:lang w:val="kk-KZ"/>
        </w:rPr>
        <w:t>Ата балалар саған тақпақтар айтып,өлең,би дайындап келді.Ал сенің сыйлақтарын қайда балаларға деген?</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Ұмытып бара жатырмын,сыйлықтарым қайда мында едіғой.</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Фея:а мен білемін мыстанның әдеті ғой,мыстан бері кел.</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Мыстан:</w:t>
      </w:r>
      <w:r w:rsidRPr="0013463F">
        <w:rPr>
          <w:rFonts w:ascii="Times New Roman" w:hAnsi="Times New Roman"/>
          <w:sz w:val="32"/>
          <w:szCs w:val="32"/>
          <w:lang w:val="kk-KZ"/>
        </w:rPr>
        <w:t>Кешіріңіз мені әдетім ғой,бірнәрсе ұрламасам жүре алмаймын.Үйшік кел сыйлықтарды әкел.</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Фея:Үйшіктің ішінде ме?сыйлық</w:t>
      </w:r>
    </w:p>
    <w:p w:rsidR="008238E0" w:rsidRPr="0013463F" w:rsidRDefault="008238E0" w:rsidP="00286C12">
      <w:pPr>
        <w:rPr>
          <w:rFonts w:ascii="Times New Roman" w:hAnsi="Times New Roman"/>
          <w:sz w:val="32"/>
          <w:szCs w:val="32"/>
          <w:lang w:val="kk-KZ"/>
        </w:rPr>
      </w:pPr>
      <w:r w:rsidRPr="0013463F">
        <w:rPr>
          <w:rFonts w:ascii="Times New Roman" w:hAnsi="Times New Roman"/>
          <w:sz w:val="32"/>
          <w:szCs w:val="32"/>
          <w:lang w:val="kk-KZ"/>
        </w:rPr>
        <w:t>Мыстан:Ішінде ішінде (үйшік сыйқырланады да сыйлық шығады)</w:t>
      </w:r>
    </w:p>
    <w:p w:rsidR="008238E0" w:rsidRPr="0013463F" w:rsidRDefault="008238E0" w:rsidP="00286C12">
      <w:pPr>
        <w:rPr>
          <w:rFonts w:ascii="Times New Roman" w:hAnsi="Times New Roman"/>
          <w:sz w:val="32"/>
          <w:szCs w:val="32"/>
          <w:lang w:val="kk-KZ"/>
        </w:rPr>
      </w:pPr>
      <w:r w:rsidRPr="0013463F">
        <w:rPr>
          <w:rFonts w:ascii="Times New Roman" w:hAnsi="Times New Roman"/>
          <w:b/>
          <w:sz w:val="32"/>
          <w:szCs w:val="32"/>
          <w:lang w:val="kk-KZ"/>
        </w:rPr>
        <w:t>Аяз ата:</w:t>
      </w:r>
      <w:r w:rsidRPr="0013463F">
        <w:rPr>
          <w:rFonts w:ascii="Times New Roman" w:hAnsi="Times New Roman"/>
          <w:sz w:val="32"/>
          <w:szCs w:val="32"/>
          <w:lang w:val="kk-KZ"/>
        </w:rPr>
        <w:t>Ал балалар біздің кетуіміз керек бізді басқа балаларға баруымыз керек осы әтеш жылы сендерге көп бақыт әкелсін,молшылық болсын,ауырмай сырқамай келесі кездескенше сау болыңыз (деп бәрі қоштасады)</w:t>
      </w:r>
    </w:p>
    <w:sectPr w:rsidR="008238E0" w:rsidRPr="0013463F" w:rsidSect="00AB4A70">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8E0" w:rsidRDefault="008238E0" w:rsidP="006D1D3F">
      <w:pPr>
        <w:spacing w:after="0" w:line="240" w:lineRule="auto"/>
      </w:pPr>
      <w:r>
        <w:separator/>
      </w:r>
    </w:p>
  </w:endnote>
  <w:endnote w:type="continuationSeparator" w:id="0">
    <w:p w:rsidR="008238E0" w:rsidRDefault="008238E0" w:rsidP="006D1D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0" w:rsidRDefault="008238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0" w:rsidRPr="006D1D3F" w:rsidRDefault="008238E0">
    <w:pPr>
      <w:pStyle w:val="Footer"/>
      <w:rPr>
        <w:lang w:val="kk-KZ"/>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0" w:rsidRDefault="008238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8E0" w:rsidRDefault="008238E0" w:rsidP="006D1D3F">
      <w:pPr>
        <w:spacing w:after="0" w:line="240" w:lineRule="auto"/>
      </w:pPr>
      <w:r>
        <w:separator/>
      </w:r>
    </w:p>
  </w:footnote>
  <w:footnote w:type="continuationSeparator" w:id="0">
    <w:p w:rsidR="008238E0" w:rsidRDefault="008238E0" w:rsidP="006D1D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0" w:rsidRDefault="008238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0" w:rsidRDefault="008238E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E0" w:rsidRDefault="008238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6C12"/>
    <w:rsid w:val="0013463F"/>
    <w:rsid w:val="001507FF"/>
    <w:rsid w:val="00161770"/>
    <w:rsid w:val="00161790"/>
    <w:rsid w:val="00173258"/>
    <w:rsid w:val="001B794A"/>
    <w:rsid w:val="002151EF"/>
    <w:rsid w:val="00220EDB"/>
    <w:rsid w:val="0024655F"/>
    <w:rsid w:val="00286C12"/>
    <w:rsid w:val="002A09FB"/>
    <w:rsid w:val="002B01AB"/>
    <w:rsid w:val="00335753"/>
    <w:rsid w:val="00355937"/>
    <w:rsid w:val="00393640"/>
    <w:rsid w:val="003A6397"/>
    <w:rsid w:val="00450950"/>
    <w:rsid w:val="004619B0"/>
    <w:rsid w:val="004811E3"/>
    <w:rsid w:val="00490C61"/>
    <w:rsid w:val="004B1FBB"/>
    <w:rsid w:val="004B6FD1"/>
    <w:rsid w:val="00540E2A"/>
    <w:rsid w:val="005727FD"/>
    <w:rsid w:val="005B3F1E"/>
    <w:rsid w:val="005C1F8F"/>
    <w:rsid w:val="005E5A35"/>
    <w:rsid w:val="005F4F4B"/>
    <w:rsid w:val="00616919"/>
    <w:rsid w:val="0063146A"/>
    <w:rsid w:val="006717C7"/>
    <w:rsid w:val="006C6DEB"/>
    <w:rsid w:val="006D1D3F"/>
    <w:rsid w:val="0071197B"/>
    <w:rsid w:val="007F50EB"/>
    <w:rsid w:val="008238E0"/>
    <w:rsid w:val="0084153E"/>
    <w:rsid w:val="00844927"/>
    <w:rsid w:val="008A00EC"/>
    <w:rsid w:val="008D6432"/>
    <w:rsid w:val="008D66D4"/>
    <w:rsid w:val="008F74F7"/>
    <w:rsid w:val="009739C3"/>
    <w:rsid w:val="00981D2C"/>
    <w:rsid w:val="009C0498"/>
    <w:rsid w:val="00A37F4A"/>
    <w:rsid w:val="00A810F1"/>
    <w:rsid w:val="00AB4A70"/>
    <w:rsid w:val="00B24F5A"/>
    <w:rsid w:val="00B329DC"/>
    <w:rsid w:val="00B45262"/>
    <w:rsid w:val="00B56481"/>
    <w:rsid w:val="00B61F58"/>
    <w:rsid w:val="00C14E9D"/>
    <w:rsid w:val="00C2598A"/>
    <w:rsid w:val="00D33597"/>
    <w:rsid w:val="00D62DF6"/>
    <w:rsid w:val="00D96DF2"/>
    <w:rsid w:val="00DB16FD"/>
    <w:rsid w:val="00DD0B31"/>
    <w:rsid w:val="00EA54AF"/>
    <w:rsid w:val="00EE0154"/>
    <w:rsid w:val="00F16FD6"/>
    <w:rsid w:val="00FE0247"/>
    <w:rsid w:val="00FF239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A7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6D1D3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6D1D3F"/>
    <w:rPr>
      <w:rFonts w:cs="Times New Roman"/>
    </w:rPr>
  </w:style>
  <w:style w:type="paragraph" w:styleId="Footer">
    <w:name w:val="footer"/>
    <w:basedOn w:val="Normal"/>
    <w:link w:val="FooterChar"/>
    <w:uiPriority w:val="99"/>
    <w:semiHidden/>
    <w:rsid w:val="006D1D3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6D1D3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261</TotalTime>
  <Pages>14</Pages>
  <Words>1717</Words>
  <Characters>9792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DNA7 X86</cp:lastModifiedBy>
  <cp:revision>18</cp:revision>
  <cp:lastPrinted>2016-12-28T09:39:00Z</cp:lastPrinted>
  <dcterms:created xsi:type="dcterms:W3CDTF">2016-12-24T16:21:00Z</dcterms:created>
  <dcterms:modified xsi:type="dcterms:W3CDTF">2016-12-28T09:40:00Z</dcterms:modified>
</cp:coreProperties>
</file>